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00"/>
  <w:body>
    <w:p w14:paraId="459C8B1C" w14:textId="71CF04AE" w:rsidR="00FA61AD" w:rsidRDefault="00FA61AD">
      <w:pPr>
        <w:rPr>
          <w:b/>
          <w:bCs/>
        </w:rPr>
      </w:pPr>
    </w:p>
    <w:p w14:paraId="21919700" w14:textId="1CF8DCFA" w:rsidR="00FA61AD" w:rsidRDefault="00A546DB">
      <w:pPr>
        <w:rPr>
          <w:b/>
          <w:b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 wp14:anchorId="314D1A4B" wp14:editId="4DFD4230">
            <wp:simplePos x="0" y="0"/>
            <wp:positionH relativeFrom="margin">
              <wp:posOffset>9525</wp:posOffset>
            </wp:positionH>
            <wp:positionV relativeFrom="margin">
              <wp:posOffset>5034915</wp:posOffset>
            </wp:positionV>
            <wp:extent cx="1993265" cy="782955"/>
            <wp:effectExtent l="0" t="0" r="6985" b="0"/>
            <wp:wrapSquare wrapText="bothSides"/>
            <wp:docPr id="19" name="Imagen 19" descr="C:\Users\palma\Desktop\Carteles Congreso Octubre Cristina\u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lma\Desktop\Carteles Congreso Octubre Cristina\up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8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D349DF" wp14:editId="7FE66A09">
                <wp:simplePos x="0" y="0"/>
                <wp:positionH relativeFrom="margin">
                  <wp:align>left</wp:align>
                </wp:positionH>
                <wp:positionV relativeFrom="paragraph">
                  <wp:posOffset>1764030</wp:posOffset>
                </wp:positionV>
                <wp:extent cx="1924050" cy="2905125"/>
                <wp:effectExtent l="0" t="0" r="0" b="9525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B7299" w14:textId="77777777" w:rsidR="00FA61AD" w:rsidRPr="009734A3" w:rsidRDefault="00FA61A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1E84773" w14:textId="77777777" w:rsidR="00FA61AD" w:rsidRPr="009734A3" w:rsidRDefault="00A16D12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Organiza</w:t>
                            </w:r>
                            <w:r w:rsidR="00FA61AD" w:rsidRPr="009734A3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:</w:t>
                            </w:r>
                          </w:p>
                          <w:p w14:paraId="2709E7F6" w14:textId="77777777" w:rsidR="00FA61AD" w:rsidRDefault="00A16D12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Cristina Rosillo-López,</w:t>
                            </w:r>
                          </w:p>
                          <w:p w14:paraId="42149266" w14:textId="77777777" w:rsidR="00B432C9" w:rsidRDefault="00B432C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Universidad Pablo de Olavide</w:t>
                            </w:r>
                          </w:p>
                          <w:p w14:paraId="2A411837" w14:textId="77777777" w:rsidR="00A16D12" w:rsidRDefault="00A16D1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3EAF042" w14:textId="77777777" w:rsidR="002A62B3" w:rsidRDefault="00ED628A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D628A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>Con la colaboración de</w:t>
                            </w:r>
                            <w:r w:rsidR="002A62B3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  <w:r w:rsidRPr="00ED628A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14:paraId="3516B3DA" w14:textId="00EC1AED" w:rsidR="00A16D12" w:rsidRPr="002A62B3" w:rsidRDefault="00ED628A" w:rsidP="002A62B3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D628A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 xml:space="preserve"> Escuela de Estudios </w:t>
                            </w:r>
                            <w:proofErr w:type="gramStart"/>
                            <w:r w:rsidRPr="00ED628A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>Hispano-Americanos</w:t>
                            </w:r>
                            <w:proofErr w:type="gramEnd"/>
                            <w:r w:rsidR="00F761AB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 xml:space="preserve"> (CSIC)</w:t>
                            </w:r>
                          </w:p>
                          <w:p w14:paraId="38060438" w14:textId="77777777" w:rsidR="002A62B3" w:rsidRPr="002A62B3" w:rsidRDefault="002A62B3" w:rsidP="002A62B3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A62B3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GB"/>
                              </w:rPr>
                              <w:t>&amp;</w:t>
                            </w:r>
                          </w:p>
                          <w:p w14:paraId="19CC7E3C" w14:textId="77777777" w:rsidR="00CB55DF" w:rsidRDefault="002A62B3" w:rsidP="002A62B3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 w:rsidRPr="004C1F6D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t>Structural Determinants of Economic Performance in the Roman World</w:t>
                            </w:r>
                            <w:r w:rsidR="00CB55DF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9DCA67E" w14:textId="7E9E4BBD" w:rsidR="002A62B3" w:rsidRPr="004C1F6D" w:rsidRDefault="00CB55DF" w:rsidP="002A62B3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 w:rsidRPr="00CB55DF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(Flanders Research Foundation – Research Network)</w:t>
                            </w:r>
                          </w:p>
                          <w:p w14:paraId="73108ED4" w14:textId="77777777" w:rsidR="00744E99" w:rsidRPr="002A62B3" w:rsidRDefault="00744E99" w:rsidP="00A16D12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1161581E" w14:textId="77777777" w:rsidR="00744E99" w:rsidRPr="009E4FE1" w:rsidRDefault="00744E9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E7E2F2B" w14:textId="77777777" w:rsidR="00744E99" w:rsidRDefault="00744E99" w:rsidP="00744E9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44E99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 xml:space="preserve">Secretaría Técnica: </w:t>
                            </w:r>
                          </w:p>
                          <w:p w14:paraId="29E46E46" w14:textId="77777777" w:rsidR="00744E99" w:rsidRPr="00744E99" w:rsidRDefault="00744E99" w:rsidP="00744E9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spellStart"/>
                            <w:r w:rsidRPr="00744E99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>Déborah</w:t>
                            </w:r>
                            <w:proofErr w:type="spellEnd"/>
                            <w:r w:rsidRPr="00744E99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 xml:space="preserve"> García Linares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D349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38.9pt;width:151.5pt;height:228.75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" filled="f" stroked="f">
                <v:textbox>
                  <w:txbxContent>
                    <w:p w14:paraId="737B7299" w14:textId="77777777" w:rsidR="00FA61AD" w:rsidRPr="009734A3" w:rsidRDefault="00FA61AD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</w:p>
                    <w:p w14:paraId="61E84773" w14:textId="77777777" w:rsidR="00FA61AD" w:rsidRPr="009734A3" w:rsidRDefault="00A16D12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Organiza</w:t>
                      </w:r>
                      <w:r w:rsidR="00FA61AD" w:rsidRPr="009734A3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:</w:t>
                      </w:r>
                    </w:p>
                    <w:p w14:paraId="2709E7F6" w14:textId="77777777" w:rsidR="00FA61AD" w:rsidRDefault="00A16D12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Cristina Rosillo-López,</w:t>
                      </w:r>
                    </w:p>
                    <w:p w14:paraId="42149266" w14:textId="77777777" w:rsidR="00B432C9" w:rsidRDefault="00B432C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Universidad Pablo de Olavide</w:t>
                      </w:r>
                    </w:p>
                    <w:p w14:paraId="2A411837" w14:textId="77777777" w:rsidR="00A16D12" w:rsidRDefault="00A16D12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63EAF042" w14:textId="77777777" w:rsidR="002A62B3" w:rsidRDefault="00ED628A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</w:pPr>
                      <w:r w:rsidRPr="00ED628A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>Con la colaboración de</w:t>
                      </w:r>
                      <w:r w:rsidR="002A62B3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>:</w:t>
                      </w:r>
                      <w:r w:rsidRPr="00ED628A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14:paraId="3516B3DA" w14:textId="00EC1AED" w:rsidR="00A16D12" w:rsidRPr="002A62B3" w:rsidRDefault="00ED628A" w:rsidP="002A62B3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</w:pPr>
                      <w:r w:rsidRPr="00ED628A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 xml:space="preserve"> Escuela de Estudios </w:t>
                      </w:r>
                      <w:proofErr w:type="gramStart"/>
                      <w:r w:rsidRPr="00ED628A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>Hispano-Americanos</w:t>
                      </w:r>
                      <w:proofErr w:type="gramEnd"/>
                      <w:r w:rsidR="00F761AB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 xml:space="preserve"> (CSIC)</w:t>
                      </w:r>
                    </w:p>
                    <w:p w14:paraId="38060438" w14:textId="77777777" w:rsidR="002A62B3" w:rsidRPr="002A62B3" w:rsidRDefault="002A62B3" w:rsidP="002A62B3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en-GB"/>
                        </w:rPr>
                      </w:pPr>
                      <w:r w:rsidRPr="002A62B3">
                        <w:rPr>
                          <w:rFonts w:ascii="Century Gothic" w:hAnsi="Century Gothic"/>
                          <w:sz w:val="16"/>
                          <w:szCs w:val="16"/>
                          <w:lang w:val="en-GB"/>
                        </w:rPr>
                        <w:t>&amp;</w:t>
                      </w:r>
                    </w:p>
                    <w:p w14:paraId="19CC7E3C" w14:textId="77777777" w:rsidR="00CB55DF" w:rsidRDefault="002A62B3" w:rsidP="002A62B3">
                      <w:pPr>
                        <w:jc w:val="center"/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 w:rsidRPr="004C1F6D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t>Structural Determinants of Economic Performance in the Roman World</w:t>
                      </w:r>
                      <w:r w:rsidR="00CB55DF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9DCA67E" w14:textId="7E9E4BBD" w:rsidR="002A62B3" w:rsidRPr="004C1F6D" w:rsidRDefault="00CB55DF" w:rsidP="002A62B3">
                      <w:pPr>
                        <w:jc w:val="center"/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 w:rsidRPr="00CB55DF">
                        <w:rPr>
                          <w:rFonts w:ascii="Century Gothic" w:hAnsi="Century Gothic"/>
                          <w:sz w:val="16"/>
                          <w:szCs w:val="16"/>
                        </w:rPr>
                        <w:t>(Flanders Research Foundation – Research Network)</w:t>
                      </w:r>
                    </w:p>
                    <w:p w14:paraId="73108ED4" w14:textId="77777777" w:rsidR="00744E99" w:rsidRPr="002A62B3" w:rsidRDefault="00744E99" w:rsidP="00A16D12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1161581E" w14:textId="77777777" w:rsidR="00744E99" w:rsidRPr="009E4FE1" w:rsidRDefault="00744E99">
                      <w:pPr>
                        <w:jc w:val="center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5E7E2F2B" w14:textId="77777777" w:rsidR="00744E99" w:rsidRDefault="00744E99" w:rsidP="00744E99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</w:pPr>
                      <w:r w:rsidRPr="00744E99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 xml:space="preserve">Secretaría Técnica: </w:t>
                      </w:r>
                    </w:p>
                    <w:p w14:paraId="29E46E46" w14:textId="77777777" w:rsidR="00744E99" w:rsidRPr="00744E99" w:rsidRDefault="00744E99" w:rsidP="00744E99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</w:pPr>
                      <w:proofErr w:type="spellStart"/>
                      <w:r w:rsidRPr="00744E99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>Déborah</w:t>
                      </w:r>
                      <w:proofErr w:type="spellEnd"/>
                      <w:r w:rsidRPr="00744E99">
                        <w:rPr>
                          <w:rFonts w:ascii="Century Gothic" w:hAnsi="Century Gothic"/>
                          <w:sz w:val="16"/>
                          <w:szCs w:val="16"/>
                          <w:lang w:val="es-ES"/>
                        </w:rPr>
                        <w:t xml:space="preserve"> García Linares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61AD">
        <w:rPr>
          <w:b/>
          <w:bCs/>
        </w:rPr>
        <w:br w:type="column"/>
      </w:r>
    </w:p>
    <w:p w14:paraId="695AAF11" w14:textId="40F4FEDA" w:rsidR="00A16D12" w:rsidRDefault="00F761AB" w:rsidP="009734A3">
      <w:pPr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A25AE8" wp14:editId="09113F9C">
                <wp:simplePos x="0" y="0"/>
                <wp:positionH relativeFrom="column">
                  <wp:posOffset>664210</wp:posOffset>
                </wp:positionH>
                <wp:positionV relativeFrom="paragraph">
                  <wp:posOffset>-226695</wp:posOffset>
                </wp:positionV>
                <wp:extent cx="3171825" cy="2543175"/>
                <wp:effectExtent l="0" t="0" r="9525" b="952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5431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31C73" w14:textId="4298F503" w:rsidR="009734A3" w:rsidRPr="00B432C9" w:rsidRDefault="00A16D12" w:rsidP="00A16D1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432C9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 xml:space="preserve">MANAGING ASYMMETRIC INFORMATION IN THE ROMAN </w:t>
                            </w:r>
                            <w:r w:rsidR="00D4546F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ECONOMY</w:t>
                            </w:r>
                          </w:p>
                          <w:p w14:paraId="461869F7" w14:textId="77777777" w:rsidR="00F761AB" w:rsidRPr="009734A3" w:rsidRDefault="00F761AB" w:rsidP="00653B8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31A61561" w14:textId="123F92DA" w:rsidR="00FA61AD" w:rsidRPr="009E4FE1" w:rsidRDefault="009734A3" w:rsidP="00B432C9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9E4FE1">
                              <w:rPr>
                                <w:b/>
                                <w:lang w:val="es-ES"/>
                              </w:rPr>
                              <w:t xml:space="preserve">Sevilla, 18-19 </w:t>
                            </w:r>
                            <w:r w:rsidR="00B432C9" w:rsidRPr="009E4FE1">
                              <w:rPr>
                                <w:b/>
                                <w:lang w:val="es-ES"/>
                              </w:rPr>
                              <w:t>o</w:t>
                            </w:r>
                            <w:r w:rsidRPr="009E4FE1">
                              <w:rPr>
                                <w:b/>
                                <w:lang w:val="es-ES"/>
                              </w:rPr>
                              <w:t>ct</w:t>
                            </w:r>
                            <w:r w:rsidR="00B432C9" w:rsidRPr="009E4FE1">
                              <w:rPr>
                                <w:b/>
                                <w:lang w:val="es-ES"/>
                              </w:rPr>
                              <w:t xml:space="preserve">ubre </w:t>
                            </w:r>
                            <w:r w:rsidRPr="009E4FE1">
                              <w:rPr>
                                <w:b/>
                                <w:lang w:val="es-ES"/>
                              </w:rPr>
                              <w:t>2018</w:t>
                            </w:r>
                          </w:p>
                          <w:p w14:paraId="2BF164B4" w14:textId="66B10702" w:rsidR="00AA76E0" w:rsidRPr="009E4FE1" w:rsidRDefault="00AA76E0" w:rsidP="00B432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7A0000"/>
                                <w:lang w:val="es-ES"/>
                              </w:rPr>
                            </w:pPr>
                          </w:p>
                          <w:p w14:paraId="49319C0E" w14:textId="77777777" w:rsidR="00AA76E0" w:rsidRDefault="00AA76E0" w:rsidP="00AA76E0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C1F6D">
                              <w:rPr>
                                <w:sz w:val="22"/>
                                <w:szCs w:val="22"/>
                                <w:lang w:val="es-ES"/>
                              </w:rPr>
                              <w:t xml:space="preserve">Estudios </w:t>
                            </w:r>
                            <w:proofErr w:type="gramStart"/>
                            <w:r w:rsidRPr="004C1F6D">
                              <w:rPr>
                                <w:sz w:val="22"/>
                                <w:szCs w:val="22"/>
                                <w:lang w:val="es-ES"/>
                              </w:rPr>
                              <w:t>Hispano-Americanos</w:t>
                            </w:r>
                            <w:proofErr w:type="gramEnd"/>
                            <w:r w:rsidRPr="004C1F6D">
                              <w:rPr>
                                <w:sz w:val="22"/>
                                <w:szCs w:val="22"/>
                                <w:lang w:val="es-ES"/>
                              </w:rPr>
                              <w:t xml:space="preserve"> (CSIC), </w:t>
                            </w:r>
                          </w:p>
                          <w:p w14:paraId="72A20C36" w14:textId="37FEFB71" w:rsidR="00AA76E0" w:rsidRPr="004C1F6D" w:rsidRDefault="009E4FE1" w:rsidP="00AA76E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A000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  <w:r w:rsidR="00AA76E0" w:rsidRPr="004C1F6D">
                              <w:rPr>
                                <w:sz w:val="22"/>
                                <w:szCs w:val="22"/>
                                <w:lang w:val="es-ES"/>
                              </w:rPr>
                              <w:t>ala Calderón</w:t>
                            </w:r>
                            <w:r w:rsidR="00AA76E0">
                              <w:rPr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AA76E0" w:rsidRPr="004C1F6D">
                              <w:rPr>
                                <w:sz w:val="22"/>
                                <w:szCs w:val="22"/>
                                <w:lang w:val="es-ES"/>
                              </w:rPr>
                              <w:t>Quijano</w:t>
                            </w:r>
                          </w:p>
                          <w:p w14:paraId="3066CBB8" w14:textId="77777777" w:rsidR="00AA76E0" w:rsidRPr="00AA76E0" w:rsidRDefault="00AA76E0" w:rsidP="00B432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7A000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25AE8" id="Text Box 8" o:spid="_x0000_s1027" type="#_x0000_t202" style="position:absolute;margin-left:52.3pt;margin-top:-17.85pt;width:249.75pt;height:20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" fillcolor="#fc0" stroked="f">
                <v:textbox>
                  <w:txbxContent>
                    <w:p w14:paraId="7FF31C73" w14:textId="4298F503" w:rsidR="009734A3" w:rsidRPr="00B432C9" w:rsidRDefault="00A16D12" w:rsidP="00A16D12">
                      <w:pPr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432C9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 xml:space="preserve">MANAGING ASYMMETRIC INFORMATION IN THE ROMAN </w:t>
                      </w:r>
                      <w:r w:rsidR="00D4546F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ECONOMY</w:t>
                      </w:r>
                    </w:p>
                    <w:p w14:paraId="461869F7" w14:textId="77777777" w:rsidR="00F761AB" w:rsidRPr="009734A3" w:rsidRDefault="00F761AB" w:rsidP="00653B82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31A61561" w14:textId="123F92DA" w:rsidR="00FA61AD" w:rsidRPr="009E4FE1" w:rsidRDefault="009734A3" w:rsidP="00B432C9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9E4FE1">
                        <w:rPr>
                          <w:b/>
                          <w:lang w:val="es-ES"/>
                        </w:rPr>
                        <w:t xml:space="preserve">Sevilla, 18-19 </w:t>
                      </w:r>
                      <w:r w:rsidR="00B432C9" w:rsidRPr="009E4FE1">
                        <w:rPr>
                          <w:b/>
                          <w:lang w:val="es-ES"/>
                        </w:rPr>
                        <w:t>o</w:t>
                      </w:r>
                      <w:r w:rsidRPr="009E4FE1">
                        <w:rPr>
                          <w:b/>
                          <w:lang w:val="es-ES"/>
                        </w:rPr>
                        <w:t>ct</w:t>
                      </w:r>
                      <w:r w:rsidR="00B432C9" w:rsidRPr="009E4FE1">
                        <w:rPr>
                          <w:b/>
                          <w:lang w:val="es-ES"/>
                        </w:rPr>
                        <w:t xml:space="preserve">ubre </w:t>
                      </w:r>
                      <w:r w:rsidRPr="009E4FE1">
                        <w:rPr>
                          <w:b/>
                          <w:lang w:val="es-ES"/>
                        </w:rPr>
                        <w:t>2018</w:t>
                      </w:r>
                    </w:p>
                    <w:p w14:paraId="2BF164B4" w14:textId="66B10702" w:rsidR="00AA76E0" w:rsidRPr="009E4FE1" w:rsidRDefault="00AA76E0" w:rsidP="00B432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7A0000"/>
                          <w:lang w:val="es-ES"/>
                        </w:rPr>
                      </w:pPr>
                    </w:p>
                    <w:p w14:paraId="49319C0E" w14:textId="77777777" w:rsidR="00AA76E0" w:rsidRDefault="00AA76E0" w:rsidP="00AA76E0">
                      <w:pPr>
                        <w:jc w:val="center"/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4C1F6D">
                        <w:rPr>
                          <w:sz w:val="22"/>
                          <w:szCs w:val="22"/>
                          <w:lang w:val="es-ES"/>
                        </w:rPr>
                        <w:t xml:space="preserve">Estudios </w:t>
                      </w:r>
                      <w:proofErr w:type="gramStart"/>
                      <w:r w:rsidRPr="004C1F6D">
                        <w:rPr>
                          <w:sz w:val="22"/>
                          <w:szCs w:val="22"/>
                          <w:lang w:val="es-ES"/>
                        </w:rPr>
                        <w:t>Hispano-Americanos</w:t>
                      </w:r>
                      <w:proofErr w:type="gramEnd"/>
                      <w:r w:rsidRPr="004C1F6D">
                        <w:rPr>
                          <w:sz w:val="22"/>
                          <w:szCs w:val="22"/>
                          <w:lang w:val="es-ES"/>
                        </w:rPr>
                        <w:t xml:space="preserve"> (CSIC), </w:t>
                      </w:r>
                    </w:p>
                    <w:p w14:paraId="72A20C36" w14:textId="37FEFB71" w:rsidR="00AA76E0" w:rsidRPr="004C1F6D" w:rsidRDefault="009E4FE1" w:rsidP="00AA76E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7A000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sz w:val="22"/>
                          <w:szCs w:val="22"/>
                          <w:lang w:val="es-ES"/>
                        </w:rPr>
                        <w:t>S</w:t>
                      </w:r>
                      <w:r w:rsidR="00AA76E0" w:rsidRPr="004C1F6D">
                        <w:rPr>
                          <w:sz w:val="22"/>
                          <w:szCs w:val="22"/>
                          <w:lang w:val="es-ES"/>
                        </w:rPr>
                        <w:t>ala Calderón</w:t>
                      </w:r>
                      <w:r w:rsidR="00AA76E0">
                        <w:rPr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AA76E0" w:rsidRPr="004C1F6D">
                        <w:rPr>
                          <w:sz w:val="22"/>
                          <w:szCs w:val="22"/>
                          <w:lang w:val="es-ES"/>
                        </w:rPr>
                        <w:t>Quijano</w:t>
                      </w:r>
                    </w:p>
                    <w:p w14:paraId="3066CBB8" w14:textId="77777777" w:rsidR="00AA76E0" w:rsidRPr="00AA76E0" w:rsidRDefault="00AA76E0" w:rsidP="00B432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7A000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FB17BC" w14:textId="77777777" w:rsidR="00A16D12" w:rsidRDefault="00A16D12" w:rsidP="009734A3">
      <w:pPr>
        <w:rPr>
          <w:b/>
        </w:rPr>
      </w:pPr>
    </w:p>
    <w:p w14:paraId="79CA6B19" w14:textId="77777777" w:rsidR="00A16D12" w:rsidRDefault="00A16D12" w:rsidP="009734A3">
      <w:pPr>
        <w:rPr>
          <w:b/>
        </w:rPr>
      </w:pPr>
    </w:p>
    <w:p w14:paraId="657B9C2F" w14:textId="77777777" w:rsidR="00A16D12" w:rsidRDefault="00A16D12" w:rsidP="009734A3">
      <w:pPr>
        <w:rPr>
          <w:b/>
        </w:rPr>
      </w:pPr>
    </w:p>
    <w:p w14:paraId="5223ABE3" w14:textId="0323E3D2" w:rsidR="00A16D12" w:rsidRDefault="00A16D12" w:rsidP="009734A3">
      <w:pPr>
        <w:rPr>
          <w:b/>
        </w:rPr>
      </w:pPr>
    </w:p>
    <w:p w14:paraId="3D86041F" w14:textId="77777777" w:rsidR="00A16D12" w:rsidRDefault="00A16D12" w:rsidP="009734A3">
      <w:pPr>
        <w:rPr>
          <w:b/>
        </w:rPr>
      </w:pPr>
    </w:p>
    <w:p w14:paraId="4644A92B" w14:textId="364038E5" w:rsidR="00A16D12" w:rsidRDefault="00A16D12" w:rsidP="009734A3">
      <w:pPr>
        <w:rPr>
          <w:b/>
        </w:rPr>
      </w:pPr>
    </w:p>
    <w:p w14:paraId="531AA093" w14:textId="77777777" w:rsidR="00653B82" w:rsidRDefault="00653B82" w:rsidP="009734A3">
      <w:pPr>
        <w:rPr>
          <w:b/>
          <w:sz w:val="20"/>
          <w:szCs w:val="20"/>
          <w:lang w:val="es-ES"/>
        </w:rPr>
      </w:pPr>
    </w:p>
    <w:p w14:paraId="3F8F0BF5" w14:textId="77777777" w:rsidR="00653B82" w:rsidRDefault="00653B82" w:rsidP="00653B82">
      <w:pPr>
        <w:rPr>
          <w:b/>
          <w:sz w:val="20"/>
          <w:szCs w:val="20"/>
          <w:lang w:val="es-ES"/>
        </w:rPr>
      </w:pPr>
    </w:p>
    <w:p w14:paraId="6DCA86B3" w14:textId="77777777" w:rsidR="00F761AB" w:rsidRDefault="00F761AB" w:rsidP="00653B82">
      <w:pPr>
        <w:rPr>
          <w:sz w:val="20"/>
          <w:szCs w:val="20"/>
          <w:lang w:val="es-ES"/>
        </w:rPr>
      </w:pPr>
    </w:p>
    <w:p w14:paraId="0D9E72EC" w14:textId="77777777" w:rsidR="00F761AB" w:rsidRDefault="00F761AB" w:rsidP="00F761AB">
      <w:pPr>
        <w:rPr>
          <w:sz w:val="18"/>
          <w:szCs w:val="18"/>
          <w:lang w:val="es-ES"/>
        </w:rPr>
      </w:pPr>
    </w:p>
    <w:p w14:paraId="12AB7ECF" w14:textId="77777777" w:rsidR="00A16D12" w:rsidRPr="00653B82" w:rsidRDefault="00A16D12" w:rsidP="009734A3">
      <w:pPr>
        <w:rPr>
          <w:b/>
          <w:lang w:val="es-ES"/>
        </w:rPr>
      </w:pPr>
    </w:p>
    <w:p w14:paraId="582C9215" w14:textId="77777777" w:rsidR="00A16D12" w:rsidRPr="00737615" w:rsidRDefault="00A16D12" w:rsidP="009734A3">
      <w:pPr>
        <w:rPr>
          <w:b/>
          <w:lang w:val="es-ES"/>
        </w:rPr>
      </w:pPr>
    </w:p>
    <w:p w14:paraId="40ED0306" w14:textId="10172999" w:rsidR="00A16D12" w:rsidRPr="00737615" w:rsidRDefault="00B432C9" w:rsidP="009734A3">
      <w:pPr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3120" behindDoc="1" locked="0" layoutInCell="1" allowOverlap="1" wp14:anchorId="0A21A4F1" wp14:editId="3D2DBB6F">
            <wp:simplePos x="0" y="0"/>
            <wp:positionH relativeFrom="column">
              <wp:posOffset>130183</wp:posOffset>
            </wp:positionH>
            <wp:positionV relativeFrom="margin">
              <wp:posOffset>2693860</wp:posOffset>
            </wp:positionV>
            <wp:extent cx="4219575" cy="2923540"/>
            <wp:effectExtent l="0" t="0" r="9525" b="0"/>
            <wp:wrapTight wrapText="bothSides">
              <wp:wrapPolygon edited="0">
                <wp:start x="0" y="0"/>
                <wp:lineTo x="0" y="21394"/>
                <wp:lineTo x="21551" y="21394"/>
                <wp:lineTo x="21551" y="0"/>
                <wp:lineTo x="0" y="0"/>
              </wp:wrapPolygon>
            </wp:wrapTight>
            <wp:docPr id="16" name="Imagen 16" descr="C:\Users\palma\Desktop\Carteles Congreso Octubre Cristina\1200px-Fresco_from_the_House_of_Julia_Felix,_Pompeii_depicting_scenes_from_the_Forum_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lma\Desktop\Carteles Congreso Octubre Cristina\1200px-Fresco_from_the_House_of_Julia_Felix,_Pompeii_depicting_scenes_from_the_Forum_mark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8" r="12285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9DD63" w14:textId="0F26142C" w:rsidR="00A16D12" w:rsidRPr="00737615" w:rsidRDefault="003F5525" w:rsidP="009734A3">
      <w:pPr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6109D9A9" wp14:editId="63A842F3">
            <wp:simplePos x="0" y="0"/>
            <wp:positionH relativeFrom="column">
              <wp:posOffset>-2000250</wp:posOffset>
            </wp:positionH>
            <wp:positionV relativeFrom="paragraph">
              <wp:posOffset>2558415</wp:posOffset>
            </wp:positionV>
            <wp:extent cx="853440" cy="770255"/>
            <wp:effectExtent l="0" t="0" r="0" b="4445"/>
            <wp:wrapTight wrapText="bothSides">
              <wp:wrapPolygon edited="0">
                <wp:start x="0" y="0"/>
                <wp:lineTo x="0" y="21369"/>
                <wp:lineTo x="21214" y="21369"/>
                <wp:lineTo x="2121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DEFINITIV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B9D5730" wp14:editId="353E1384">
            <wp:simplePos x="0" y="0"/>
            <wp:positionH relativeFrom="column">
              <wp:posOffset>-3082290</wp:posOffset>
            </wp:positionH>
            <wp:positionV relativeFrom="paragraph">
              <wp:posOffset>2535555</wp:posOffset>
            </wp:positionV>
            <wp:extent cx="885825" cy="885825"/>
            <wp:effectExtent l="0" t="0" r="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EP logo cop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729">
        <w:rPr>
          <w:noProof/>
          <w:lang w:val="es-ES" w:eastAsia="es-ES"/>
        </w:rPr>
        <w:drawing>
          <wp:anchor distT="0" distB="0" distL="114300" distR="114300" simplePos="0" relativeHeight="251657728" behindDoc="0" locked="0" layoutInCell="1" allowOverlap="1" wp14:anchorId="60C9552A" wp14:editId="686A0CCD">
            <wp:simplePos x="0" y="0"/>
            <wp:positionH relativeFrom="margin">
              <wp:posOffset>2066925</wp:posOffset>
            </wp:positionH>
            <wp:positionV relativeFrom="margin">
              <wp:posOffset>5815330</wp:posOffset>
            </wp:positionV>
            <wp:extent cx="2133600" cy="553085"/>
            <wp:effectExtent l="0" t="0" r="0" b="0"/>
            <wp:wrapSquare wrapText="bothSides"/>
            <wp:docPr id="17" name="Imagen 17" descr="C:\Users\palma\Desktop\Carteles Congreso Octubre Cristina\logoMiniste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lma\Desktop\Carteles Congreso Octubre Cristina\logoMinisteri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729"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54F04369" wp14:editId="7AB027E3">
            <wp:simplePos x="0" y="0"/>
            <wp:positionH relativeFrom="margin">
              <wp:posOffset>0</wp:posOffset>
            </wp:positionH>
            <wp:positionV relativeFrom="margin">
              <wp:posOffset>5815965</wp:posOffset>
            </wp:positionV>
            <wp:extent cx="2057400" cy="553085"/>
            <wp:effectExtent l="0" t="0" r="0" b="0"/>
            <wp:wrapSquare wrapText="bothSides"/>
            <wp:docPr id="18" name="Imagen 18" descr="C:\Users\palma\Desktop\Carteles Congreso Octubre Cristina\logo_c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lma\Desktop\Carteles Congreso Octubre Cristina\logo_csi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F017F" w14:textId="77777777" w:rsidR="00A16D12" w:rsidRPr="00737615" w:rsidRDefault="00A16D12" w:rsidP="009734A3">
      <w:pPr>
        <w:rPr>
          <w:b/>
          <w:lang w:val="es-ES"/>
        </w:rPr>
      </w:pPr>
    </w:p>
    <w:p w14:paraId="1C793982" w14:textId="747FAC0D" w:rsidR="00653B82" w:rsidRDefault="00F761AB" w:rsidP="009734A3">
      <w:pPr>
        <w:rPr>
          <w:b/>
          <w:lang w:val="es-ES"/>
        </w:rPr>
      </w:pPr>
      <w:r w:rsidRPr="00C72226">
        <w:rPr>
          <w:sz w:val="18"/>
          <w:szCs w:val="18"/>
          <w:lang w:val="es-ES"/>
        </w:rPr>
        <w:t xml:space="preserve">Proyecto de investigación HAR2016-76882-P, </w:t>
      </w:r>
      <w:r w:rsidRPr="00D2410F">
        <w:rPr>
          <w:i/>
          <w:sz w:val="18"/>
          <w:szCs w:val="18"/>
          <w:lang w:val="es-ES"/>
        </w:rPr>
        <w:t>El Mercado Inmobiliario en la Antigua Roma</w:t>
      </w:r>
      <w:r w:rsidR="00B348AB">
        <w:rPr>
          <w:sz w:val="18"/>
          <w:szCs w:val="18"/>
          <w:lang w:val="es-ES"/>
        </w:rPr>
        <w:t xml:space="preserve"> / </w:t>
      </w:r>
      <w:r w:rsidR="00B348AB" w:rsidRPr="00D2410F">
        <w:rPr>
          <w:i/>
          <w:sz w:val="18"/>
          <w:szCs w:val="18"/>
          <w:lang w:val="es-ES"/>
        </w:rPr>
        <w:t xml:space="preserve">Real Estate </w:t>
      </w:r>
      <w:proofErr w:type="spellStart"/>
      <w:r w:rsidR="00B348AB" w:rsidRPr="00D2410F">
        <w:rPr>
          <w:i/>
          <w:sz w:val="18"/>
          <w:szCs w:val="18"/>
          <w:lang w:val="es-ES"/>
        </w:rPr>
        <w:t>Market</w:t>
      </w:r>
      <w:proofErr w:type="spellEnd"/>
      <w:r w:rsidR="00B348AB" w:rsidRPr="00D2410F">
        <w:rPr>
          <w:i/>
          <w:sz w:val="18"/>
          <w:szCs w:val="18"/>
          <w:lang w:val="es-ES"/>
        </w:rPr>
        <w:t xml:space="preserve"> in </w:t>
      </w:r>
      <w:proofErr w:type="spellStart"/>
      <w:r w:rsidR="00B348AB" w:rsidRPr="00D2410F">
        <w:rPr>
          <w:i/>
          <w:sz w:val="18"/>
          <w:szCs w:val="18"/>
          <w:lang w:val="es-ES"/>
        </w:rPr>
        <w:t>the</w:t>
      </w:r>
      <w:proofErr w:type="spellEnd"/>
      <w:r w:rsidR="00B348AB" w:rsidRPr="00D2410F">
        <w:rPr>
          <w:i/>
          <w:sz w:val="18"/>
          <w:szCs w:val="18"/>
          <w:lang w:val="es-ES"/>
        </w:rPr>
        <w:t xml:space="preserve"> </w:t>
      </w:r>
      <w:proofErr w:type="spellStart"/>
      <w:r w:rsidR="00B348AB" w:rsidRPr="00D2410F">
        <w:rPr>
          <w:i/>
          <w:sz w:val="18"/>
          <w:szCs w:val="18"/>
          <w:lang w:val="es-ES"/>
        </w:rPr>
        <w:t>Roman</w:t>
      </w:r>
      <w:proofErr w:type="spellEnd"/>
      <w:r w:rsidR="00B348AB" w:rsidRPr="00D2410F">
        <w:rPr>
          <w:i/>
          <w:sz w:val="18"/>
          <w:szCs w:val="18"/>
          <w:lang w:val="es-ES"/>
        </w:rPr>
        <w:t xml:space="preserve"> </w:t>
      </w:r>
      <w:proofErr w:type="spellStart"/>
      <w:r w:rsidR="00B348AB" w:rsidRPr="00D2410F">
        <w:rPr>
          <w:i/>
          <w:sz w:val="18"/>
          <w:szCs w:val="18"/>
          <w:lang w:val="es-ES"/>
        </w:rPr>
        <w:t>World</w:t>
      </w:r>
      <w:proofErr w:type="spellEnd"/>
    </w:p>
    <w:p w14:paraId="7E94394C" w14:textId="77777777" w:rsidR="00D2410F" w:rsidRDefault="00D2410F" w:rsidP="00322DF6">
      <w:pPr>
        <w:jc w:val="center"/>
        <w:rPr>
          <w:b/>
          <w:lang w:val="es-ES"/>
        </w:rPr>
      </w:pPr>
    </w:p>
    <w:p w14:paraId="719FF7EE" w14:textId="0C99B9F8" w:rsidR="009734A3" w:rsidRPr="003F5525" w:rsidRDefault="009734A3" w:rsidP="00181B7C">
      <w:pPr>
        <w:jc w:val="center"/>
        <w:rPr>
          <w:b/>
          <w:lang w:val="es-ES"/>
        </w:rPr>
      </w:pPr>
      <w:r w:rsidRPr="003F5525">
        <w:rPr>
          <w:b/>
          <w:lang w:val="es-ES"/>
        </w:rPr>
        <w:lastRenderedPageBreak/>
        <w:t xml:space="preserve">18 </w:t>
      </w:r>
      <w:r w:rsidR="00B432C9" w:rsidRPr="003F5525">
        <w:rPr>
          <w:b/>
          <w:lang w:val="es-ES"/>
        </w:rPr>
        <w:t>octubre</w:t>
      </w:r>
    </w:p>
    <w:p w14:paraId="20F75F26" w14:textId="77777777" w:rsidR="009734A3" w:rsidRPr="003F5525" w:rsidRDefault="009734A3" w:rsidP="009734A3">
      <w:pPr>
        <w:pStyle w:val="Textoindependiente"/>
        <w:spacing w:after="0"/>
        <w:rPr>
          <w:b/>
          <w:sz w:val="20"/>
          <w:szCs w:val="20"/>
        </w:rPr>
      </w:pPr>
      <w:bookmarkStart w:id="0" w:name="_GoBack"/>
      <w:bookmarkEnd w:id="0"/>
    </w:p>
    <w:p w14:paraId="4D09E7AE" w14:textId="3998A303" w:rsidR="009734A3" w:rsidRPr="003F5525" w:rsidRDefault="003E1FE2" w:rsidP="009734A3">
      <w:pPr>
        <w:pStyle w:val="Textoindependiente"/>
        <w:spacing w:after="0"/>
        <w:rPr>
          <w:b/>
          <w:sz w:val="20"/>
          <w:szCs w:val="20"/>
        </w:rPr>
      </w:pPr>
      <w:r w:rsidRPr="003F5525">
        <w:rPr>
          <w:b/>
          <w:sz w:val="20"/>
          <w:szCs w:val="20"/>
        </w:rPr>
        <w:t>9.15</w:t>
      </w:r>
      <w:r w:rsidR="009734A3" w:rsidRPr="003F5525">
        <w:rPr>
          <w:b/>
          <w:sz w:val="20"/>
          <w:szCs w:val="20"/>
        </w:rPr>
        <w:t xml:space="preserve">: </w:t>
      </w:r>
      <w:r w:rsidR="00B432C9" w:rsidRPr="003F5525">
        <w:rPr>
          <w:b/>
          <w:sz w:val="20"/>
          <w:szCs w:val="20"/>
        </w:rPr>
        <w:t>Inauguración/</w:t>
      </w:r>
      <w:proofErr w:type="spellStart"/>
      <w:r w:rsidR="009734A3" w:rsidRPr="003F5525">
        <w:rPr>
          <w:b/>
          <w:sz w:val="20"/>
          <w:szCs w:val="20"/>
        </w:rPr>
        <w:t>Opening</w:t>
      </w:r>
      <w:proofErr w:type="spellEnd"/>
      <w:r w:rsidR="009734A3" w:rsidRPr="003F5525">
        <w:rPr>
          <w:b/>
          <w:sz w:val="20"/>
          <w:szCs w:val="20"/>
        </w:rPr>
        <w:t xml:space="preserve"> </w:t>
      </w:r>
    </w:p>
    <w:p w14:paraId="1009E4DE" w14:textId="77777777" w:rsidR="009734A3" w:rsidRPr="003F5525" w:rsidRDefault="009734A3" w:rsidP="009734A3">
      <w:pPr>
        <w:pStyle w:val="Textoindependiente"/>
        <w:spacing w:after="0"/>
        <w:rPr>
          <w:b/>
          <w:sz w:val="20"/>
          <w:szCs w:val="20"/>
        </w:rPr>
      </w:pPr>
    </w:p>
    <w:p w14:paraId="669DC647" w14:textId="0736E60E" w:rsidR="009734A3" w:rsidRPr="003F5525" w:rsidRDefault="003E1FE2" w:rsidP="009734A3">
      <w:pPr>
        <w:rPr>
          <w:sz w:val="20"/>
          <w:szCs w:val="20"/>
          <w:lang w:val="es-ES"/>
        </w:rPr>
      </w:pPr>
      <w:r w:rsidRPr="003F5525">
        <w:rPr>
          <w:b/>
          <w:sz w:val="20"/>
          <w:szCs w:val="20"/>
          <w:lang w:val="es-ES"/>
        </w:rPr>
        <w:t>9.30</w:t>
      </w:r>
      <w:r w:rsidR="00184D99" w:rsidRPr="003F5525">
        <w:rPr>
          <w:b/>
          <w:sz w:val="20"/>
          <w:szCs w:val="20"/>
          <w:lang w:val="es-ES"/>
        </w:rPr>
        <w:t>-11.</w:t>
      </w:r>
      <w:r w:rsidRPr="003F5525">
        <w:rPr>
          <w:b/>
          <w:sz w:val="20"/>
          <w:szCs w:val="20"/>
          <w:lang w:val="es-ES"/>
        </w:rPr>
        <w:t>3</w:t>
      </w:r>
      <w:r w:rsidR="009734A3" w:rsidRPr="003F5525">
        <w:rPr>
          <w:b/>
          <w:sz w:val="20"/>
          <w:szCs w:val="20"/>
          <w:lang w:val="es-ES"/>
        </w:rPr>
        <w:t xml:space="preserve">0. </w:t>
      </w:r>
      <w:r w:rsidR="00B432C9" w:rsidRPr="003F5525">
        <w:rPr>
          <w:sz w:val="20"/>
          <w:szCs w:val="20"/>
          <w:lang w:val="es-ES"/>
        </w:rPr>
        <w:t>Moderador</w:t>
      </w:r>
      <w:r w:rsidR="00B432C9" w:rsidRPr="003F5525">
        <w:rPr>
          <w:b/>
          <w:sz w:val="20"/>
          <w:szCs w:val="20"/>
          <w:lang w:val="es-ES"/>
        </w:rPr>
        <w:t>/</w:t>
      </w:r>
      <w:proofErr w:type="spellStart"/>
      <w:r w:rsidR="009734A3" w:rsidRPr="003F5525">
        <w:rPr>
          <w:sz w:val="20"/>
          <w:szCs w:val="20"/>
          <w:lang w:val="es-ES"/>
        </w:rPr>
        <w:t>Chair</w:t>
      </w:r>
      <w:proofErr w:type="spellEnd"/>
      <w:r w:rsidR="009734A3" w:rsidRPr="003F5525">
        <w:rPr>
          <w:sz w:val="20"/>
          <w:szCs w:val="20"/>
          <w:lang w:val="es-ES"/>
        </w:rPr>
        <w:t>:</w:t>
      </w:r>
      <w:r w:rsidR="009734A3" w:rsidRPr="003F5525">
        <w:rPr>
          <w:b/>
          <w:sz w:val="20"/>
          <w:szCs w:val="20"/>
          <w:lang w:val="es-ES"/>
        </w:rPr>
        <w:t xml:space="preserve"> </w:t>
      </w:r>
      <w:r w:rsidR="009734A3" w:rsidRPr="003F5525">
        <w:rPr>
          <w:sz w:val="20"/>
          <w:szCs w:val="20"/>
          <w:lang w:val="es-ES"/>
        </w:rPr>
        <w:t xml:space="preserve">Koen </w:t>
      </w:r>
      <w:proofErr w:type="spellStart"/>
      <w:r w:rsidR="009734A3" w:rsidRPr="003F5525">
        <w:rPr>
          <w:sz w:val="20"/>
          <w:szCs w:val="20"/>
          <w:lang w:val="es-ES"/>
        </w:rPr>
        <w:t>Verboven</w:t>
      </w:r>
      <w:proofErr w:type="spellEnd"/>
      <w:r w:rsidR="009734A3" w:rsidRPr="003F5525">
        <w:rPr>
          <w:sz w:val="20"/>
          <w:szCs w:val="20"/>
          <w:lang w:val="es-ES"/>
        </w:rPr>
        <w:t xml:space="preserve"> (</w:t>
      </w:r>
      <w:proofErr w:type="spellStart"/>
      <w:r w:rsidR="002C37F6" w:rsidRPr="003F5525">
        <w:rPr>
          <w:sz w:val="20"/>
          <w:szCs w:val="20"/>
          <w:lang w:val="es-ES"/>
        </w:rPr>
        <w:t>Universiteit</w:t>
      </w:r>
      <w:proofErr w:type="spellEnd"/>
      <w:r w:rsidR="002C37F6" w:rsidRPr="003F5525">
        <w:rPr>
          <w:sz w:val="20"/>
          <w:szCs w:val="20"/>
          <w:lang w:val="es-ES"/>
        </w:rPr>
        <w:t xml:space="preserve"> </w:t>
      </w:r>
      <w:proofErr w:type="spellStart"/>
      <w:r w:rsidR="002C37F6" w:rsidRPr="003F5525">
        <w:rPr>
          <w:sz w:val="20"/>
          <w:szCs w:val="20"/>
          <w:lang w:val="es-ES"/>
        </w:rPr>
        <w:t>Gent</w:t>
      </w:r>
      <w:proofErr w:type="spellEnd"/>
      <w:r w:rsidR="009734A3" w:rsidRPr="003F5525">
        <w:rPr>
          <w:sz w:val="20"/>
          <w:szCs w:val="20"/>
          <w:lang w:val="es-ES"/>
        </w:rPr>
        <w:t>)</w:t>
      </w:r>
    </w:p>
    <w:p w14:paraId="4DCC8362" w14:textId="77777777" w:rsidR="00ED628A" w:rsidRPr="003F5525" w:rsidRDefault="00ED628A" w:rsidP="009734A3">
      <w:pPr>
        <w:rPr>
          <w:b/>
          <w:sz w:val="20"/>
          <w:szCs w:val="20"/>
          <w:lang w:val="es-ES"/>
        </w:rPr>
      </w:pPr>
    </w:p>
    <w:p w14:paraId="39D92E87" w14:textId="5E661C0C" w:rsidR="009734A3" w:rsidRPr="003F5525" w:rsidRDefault="009734A3" w:rsidP="009734A3">
      <w:pPr>
        <w:rPr>
          <w:sz w:val="20"/>
          <w:szCs w:val="20"/>
          <w:lang w:val="es-ES"/>
        </w:rPr>
      </w:pPr>
      <w:r w:rsidRPr="003F5525">
        <w:rPr>
          <w:sz w:val="20"/>
          <w:szCs w:val="20"/>
          <w:lang w:val="es-ES"/>
        </w:rPr>
        <w:t>Pablo Revilla</w:t>
      </w:r>
      <w:r w:rsidR="00B432C9" w:rsidRPr="003F5525">
        <w:rPr>
          <w:sz w:val="20"/>
          <w:szCs w:val="20"/>
          <w:lang w:val="es-ES"/>
        </w:rPr>
        <w:t xml:space="preserve"> (Univ</w:t>
      </w:r>
      <w:r w:rsidR="00235AA1" w:rsidRPr="003F5525">
        <w:rPr>
          <w:sz w:val="20"/>
          <w:szCs w:val="20"/>
          <w:lang w:val="es-ES"/>
        </w:rPr>
        <w:t>ersidad</w:t>
      </w:r>
      <w:r w:rsidR="00B432C9" w:rsidRPr="003F5525">
        <w:rPr>
          <w:sz w:val="20"/>
          <w:szCs w:val="20"/>
          <w:lang w:val="es-ES"/>
        </w:rPr>
        <w:t xml:space="preserve"> Pablo de Olavide)</w:t>
      </w:r>
      <w:r w:rsidRPr="003F5525">
        <w:rPr>
          <w:sz w:val="20"/>
          <w:szCs w:val="20"/>
          <w:lang w:val="es-ES"/>
        </w:rPr>
        <w:t xml:space="preserve"> </w:t>
      </w:r>
      <w:proofErr w:type="spellStart"/>
      <w:r w:rsidR="00823D2B" w:rsidRPr="003F5525">
        <w:rPr>
          <w:i/>
          <w:sz w:val="20"/>
          <w:szCs w:val="20"/>
          <w:lang w:val="es-ES"/>
        </w:rPr>
        <w:t>Economics</w:t>
      </w:r>
      <w:proofErr w:type="spellEnd"/>
      <w:r w:rsidR="00823D2B" w:rsidRPr="003F5525">
        <w:rPr>
          <w:i/>
          <w:sz w:val="20"/>
          <w:szCs w:val="20"/>
          <w:lang w:val="es-ES"/>
        </w:rPr>
        <w:t xml:space="preserve"> and </w:t>
      </w:r>
      <w:proofErr w:type="spellStart"/>
      <w:r w:rsidR="00823D2B" w:rsidRPr="003F5525">
        <w:rPr>
          <w:i/>
          <w:sz w:val="20"/>
          <w:szCs w:val="20"/>
          <w:lang w:val="es-ES"/>
        </w:rPr>
        <w:t>Information</w:t>
      </w:r>
      <w:proofErr w:type="spellEnd"/>
      <w:r w:rsidR="00823D2B" w:rsidRPr="003F5525">
        <w:rPr>
          <w:i/>
          <w:sz w:val="20"/>
          <w:szCs w:val="20"/>
          <w:lang w:val="es-ES"/>
        </w:rPr>
        <w:t xml:space="preserve">: </w:t>
      </w:r>
      <w:proofErr w:type="spellStart"/>
      <w:r w:rsidR="00823D2B" w:rsidRPr="003F5525">
        <w:rPr>
          <w:i/>
          <w:sz w:val="20"/>
          <w:szCs w:val="20"/>
          <w:lang w:val="es-ES"/>
        </w:rPr>
        <w:t>asymmetries</w:t>
      </w:r>
      <w:proofErr w:type="spellEnd"/>
      <w:r w:rsidR="00823D2B" w:rsidRPr="003F5525">
        <w:rPr>
          <w:i/>
          <w:sz w:val="20"/>
          <w:szCs w:val="20"/>
          <w:lang w:val="es-ES"/>
        </w:rPr>
        <w:t xml:space="preserve">, </w:t>
      </w:r>
      <w:proofErr w:type="spellStart"/>
      <w:r w:rsidR="00823D2B" w:rsidRPr="003F5525">
        <w:rPr>
          <w:i/>
          <w:sz w:val="20"/>
          <w:szCs w:val="20"/>
          <w:lang w:val="es-ES"/>
        </w:rPr>
        <w:t>uncertainties</w:t>
      </w:r>
      <w:proofErr w:type="spellEnd"/>
      <w:r w:rsidR="00823D2B" w:rsidRPr="003F5525">
        <w:rPr>
          <w:i/>
          <w:sz w:val="20"/>
          <w:szCs w:val="20"/>
          <w:lang w:val="es-ES"/>
        </w:rPr>
        <w:t xml:space="preserve"> and </w:t>
      </w:r>
      <w:proofErr w:type="spellStart"/>
      <w:r w:rsidR="00823D2B" w:rsidRPr="003F5525">
        <w:rPr>
          <w:i/>
          <w:sz w:val="20"/>
          <w:szCs w:val="20"/>
          <w:lang w:val="es-ES"/>
        </w:rPr>
        <w:t>risks</w:t>
      </w:r>
      <w:proofErr w:type="spellEnd"/>
      <w:r w:rsidRPr="003F5525">
        <w:rPr>
          <w:i/>
          <w:sz w:val="20"/>
          <w:szCs w:val="20"/>
          <w:lang w:val="es-ES"/>
        </w:rPr>
        <w:t xml:space="preserve"> </w:t>
      </w:r>
    </w:p>
    <w:p w14:paraId="5BDAC868" w14:textId="77777777" w:rsidR="00ED628A" w:rsidRPr="003F5525" w:rsidRDefault="00ED628A" w:rsidP="009734A3">
      <w:pPr>
        <w:rPr>
          <w:sz w:val="20"/>
          <w:szCs w:val="20"/>
          <w:lang w:val="es-ES"/>
        </w:rPr>
      </w:pPr>
    </w:p>
    <w:p w14:paraId="7347360A" w14:textId="7DBB483F" w:rsidR="009734A3" w:rsidRPr="0005118C" w:rsidRDefault="009734A3" w:rsidP="009734A3">
      <w:pPr>
        <w:rPr>
          <w:rFonts w:eastAsia="Times New Roman"/>
          <w:lang w:eastAsia="es-ES_tradnl"/>
        </w:rPr>
      </w:pPr>
      <w:r w:rsidRPr="00184D99">
        <w:rPr>
          <w:sz w:val="20"/>
          <w:szCs w:val="20"/>
          <w:lang w:val="en-GB"/>
        </w:rPr>
        <w:t xml:space="preserve">Miko </w:t>
      </w:r>
      <w:proofErr w:type="spellStart"/>
      <w:r w:rsidRPr="00184D99">
        <w:rPr>
          <w:sz w:val="20"/>
          <w:szCs w:val="20"/>
          <w:lang w:val="en-GB"/>
        </w:rPr>
        <w:t>Fl</w:t>
      </w:r>
      <w:r w:rsidRPr="0005118C">
        <w:rPr>
          <w:sz w:val="20"/>
          <w:szCs w:val="20"/>
          <w:lang w:val="en-GB"/>
        </w:rPr>
        <w:t>ohr</w:t>
      </w:r>
      <w:proofErr w:type="spellEnd"/>
      <w:r w:rsidRPr="0005118C">
        <w:rPr>
          <w:sz w:val="20"/>
          <w:szCs w:val="20"/>
          <w:lang w:val="en-GB"/>
        </w:rPr>
        <w:t xml:space="preserve"> (</w:t>
      </w:r>
      <w:r w:rsidR="0005118C" w:rsidRPr="0005118C">
        <w:rPr>
          <w:rFonts w:eastAsia="Times New Roman"/>
          <w:color w:val="000000"/>
          <w:sz w:val="20"/>
          <w:szCs w:val="20"/>
          <w:lang w:val="en-GB" w:eastAsia="es-ES_tradnl"/>
        </w:rPr>
        <w:t>Universiteit </w:t>
      </w:r>
      <w:r w:rsidR="0005118C" w:rsidRPr="0005118C">
        <w:rPr>
          <w:rFonts w:eastAsia="Times New Roman"/>
          <w:color w:val="000000"/>
          <w:sz w:val="20"/>
          <w:szCs w:val="20"/>
          <w:lang w:eastAsia="es-ES_tradnl"/>
        </w:rPr>
        <w:t>Leiden</w:t>
      </w:r>
      <w:r w:rsidRPr="0005118C">
        <w:rPr>
          <w:sz w:val="20"/>
          <w:szCs w:val="20"/>
        </w:rPr>
        <w:t xml:space="preserve">) </w:t>
      </w:r>
      <w:r w:rsidRPr="0005118C">
        <w:rPr>
          <w:i/>
          <w:sz w:val="20"/>
          <w:szCs w:val="20"/>
        </w:rPr>
        <w:t>Imperfect information in economic life on urban landscapes: the case of the Forum</w:t>
      </w:r>
      <w:r w:rsidRPr="00322DF6">
        <w:rPr>
          <w:i/>
          <w:sz w:val="20"/>
          <w:szCs w:val="20"/>
        </w:rPr>
        <w:t xml:space="preserve"> </w:t>
      </w:r>
      <w:proofErr w:type="spellStart"/>
      <w:r w:rsidRPr="00322DF6">
        <w:rPr>
          <w:i/>
          <w:sz w:val="20"/>
          <w:szCs w:val="20"/>
        </w:rPr>
        <w:t>Romanum</w:t>
      </w:r>
      <w:proofErr w:type="spellEnd"/>
    </w:p>
    <w:p w14:paraId="0DF10BEE" w14:textId="77777777" w:rsidR="00ED628A" w:rsidRPr="00322DF6" w:rsidRDefault="00ED628A" w:rsidP="009734A3">
      <w:pPr>
        <w:rPr>
          <w:sz w:val="20"/>
          <w:szCs w:val="20"/>
        </w:rPr>
      </w:pPr>
    </w:p>
    <w:p w14:paraId="73636B52" w14:textId="77777777" w:rsidR="009734A3" w:rsidRPr="00322DF6" w:rsidRDefault="009734A3" w:rsidP="009734A3">
      <w:pPr>
        <w:rPr>
          <w:sz w:val="20"/>
          <w:szCs w:val="20"/>
          <w:lang w:eastAsia="es-ES_tradnl"/>
        </w:rPr>
      </w:pPr>
      <w:r w:rsidRPr="00322DF6">
        <w:rPr>
          <w:sz w:val="20"/>
          <w:szCs w:val="20"/>
        </w:rPr>
        <w:t>Nicolas Tran (</w:t>
      </w:r>
      <w:r w:rsidRPr="00322DF6">
        <w:rPr>
          <w:rFonts w:eastAsia="Times New Roman"/>
          <w:sz w:val="20"/>
          <w:szCs w:val="20"/>
          <w:lang w:eastAsia="ja-JP"/>
        </w:rPr>
        <w:t>ANHIMA, CNRS, Paris)</w:t>
      </w:r>
      <w:r w:rsidRPr="00322DF6">
        <w:rPr>
          <w:sz w:val="20"/>
          <w:szCs w:val="20"/>
        </w:rPr>
        <w:t xml:space="preserve"> </w:t>
      </w:r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Dans quelle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mesure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, et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pourquoi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, les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collèges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professionnels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romains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favorisaient-ils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,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ou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 non, la diffusion de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l’information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 xml:space="preserve"> </w:t>
      </w:r>
      <w:proofErr w:type="spellStart"/>
      <w:r w:rsidRPr="00322DF6">
        <w:rPr>
          <w:i/>
          <w:iCs/>
          <w:color w:val="000000"/>
          <w:sz w:val="20"/>
          <w:szCs w:val="20"/>
          <w:lang w:eastAsia="es-ES_tradnl"/>
        </w:rPr>
        <w:t>économique</w:t>
      </w:r>
      <w:proofErr w:type="spellEnd"/>
      <w:r w:rsidRPr="00322DF6">
        <w:rPr>
          <w:i/>
          <w:iCs/>
          <w:color w:val="000000"/>
          <w:sz w:val="20"/>
          <w:szCs w:val="20"/>
          <w:lang w:eastAsia="es-ES_tradnl"/>
        </w:rPr>
        <w:t>?</w:t>
      </w:r>
    </w:p>
    <w:p w14:paraId="48191C07" w14:textId="77777777" w:rsidR="009734A3" w:rsidRPr="00322DF6" w:rsidRDefault="009734A3" w:rsidP="009734A3">
      <w:pPr>
        <w:rPr>
          <w:sz w:val="20"/>
          <w:szCs w:val="20"/>
        </w:rPr>
      </w:pPr>
    </w:p>
    <w:p w14:paraId="06552079" w14:textId="142BDF6D" w:rsidR="009734A3" w:rsidRPr="0005118C" w:rsidRDefault="009734A3" w:rsidP="009734A3">
      <w:pPr>
        <w:pStyle w:val="Textoindependiente"/>
        <w:spacing w:after="0"/>
        <w:rPr>
          <w:sz w:val="20"/>
          <w:szCs w:val="20"/>
          <w:lang w:val="en-US"/>
        </w:rPr>
      </w:pPr>
      <w:r w:rsidRPr="0005118C">
        <w:rPr>
          <w:sz w:val="20"/>
          <w:szCs w:val="20"/>
          <w:lang w:val="en-US"/>
        </w:rPr>
        <w:t>11.</w:t>
      </w:r>
      <w:r w:rsidR="003E1FE2">
        <w:rPr>
          <w:sz w:val="20"/>
          <w:szCs w:val="20"/>
          <w:lang w:val="en-US"/>
        </w:rPr>
        <w:t>3</w:t>
      </w:r>
      <w:r w:rsidRPr="0005118C">
        <w:rPr>
          <w:sz w:val="20"/>
          <w:szCs w:val="20"/>
          <w:lang w:val="en-US"/>
        </w:rPr>
        <w:t>0-1</w:t>
      </w:r>
      <w:r w:rsidR="003E1FE2">
        <w:rPr>
          <w:sz w:val="20"/>
          <w:szCs w:val="20"/>
          <w:lang w:val="en-US"/>
        </w:rPr>
        <w:t>2</w:t>
      </w:r>
      <w:r w:rsidRPr="0005118C">
        <w:rPr>
          <w:sz w:val="20"/>
          <w:szCs w:val="20"/>
          <w:lang w:val="en-US"/>
        </w:rPr>
        <w:t>.</w:t>
      </w:r>
      <w:r w:rsidR="003E1FE2">
        <w:rPr>
          <w:sz w:val="20"/>
          <w:szCs w:val="20"/>
          <w:lang w:val="en-US"/>
        </w:rPr>
        <w:t>0</w:t>
      </w:r>
      <w:r w:rsidRPr="0005118C">
        <w:rPr>
          <w:sz w:val="20"/>
          <w:szCs w:val="20"/>
          <w:lang w:val="en-US"/>
        </w:rPr>
        <w:t xml:space="preserve">0: </w:t>
      </w:r>
      <w:r w:rsidR="00B432C9" w:rsidRPr="0005118C">
        <w:rPr>
          <w:sz w:val="20"/>
          <w:szCs w:val="20"/>
          <w:lang w:val="en-US"/>
        </w:rPr>
        <w:t>Café/</w:t>
      </w:r>
      <w:r w:rsidRPr="0005118C">
        <w:rPr>
          <w:sz w:val="20"/>
          <w:szCs w:val="20"/>
          <w:lang w:val="en-US"/>
        </w:rPr>
        <w:t>coffee break</w:t>
      </w:r>
    </w:p>
    <w:p w14:paraId="0ACB72F7" w14:textId="77777777" w:rsidR="009734A3" w:rsidRPr="0005118C" w:rsidRDefault="009734A3" w:rsidP="009734A3">
      <w:pPr>
        <w:pStyle w:val="Textoindependiente"/>
        <w:spacing w:after="0"/>
        <w:rPr>
          <w:sz w:val="20"/>
          <w:szCs w:val="20"/>
          <w:lang w:val="en-US"/>
        </w:rPr>
      </w:pPr>
    </w:p>
    <w:p w14:paraId="3A061944" w14:textId="6D9ECDFF" w:rsidR="009734A3" w:rsidRPr="0005118C" w:rsidRDefault="003E1FE2" w:rsidP="009734A3">
      <w:pPr>
        <w:rPr>
          <w:b/>
          <w:sz w:val="20"/>
          <w:szCs w:val="20"/>
        </w:rPr>
      </w:pPr>
      <w:r>
        <w:rPr>
          <w:b/>
          <w:sz w:val="20"/>
          <w:szCs w:val="20"/>
        </w:rPr>
        <w:t>12</w:t>
      </w:r>
      <w:r w:rsidR="009734A3" w:rsidRPr="0005118C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>00</w:t>
      </w:r>
      <w:r w:rsidR="009734A3" w:rsidRPr="0005118C">
        <w:rPr>
          <w:b/>
          <w:sz w:val="20"/>
          <w:szCs w:val="20"/>
        </w:rPr>
        <w:t>-13.30</w:t>
      </w:r>
      <w:r w:rsidR="002C37F6" w:rsidRPr="0005118C">
        <w:rPr>
          <w:b/>
          <w:sz w:val="20"/>
          <w:szCs w:val="20"/>
        </w:rPr>
        <w:t>.</w:t>
      </w:r>
      <w:r w:rsidR="002C37F6" w:rsidRPr="0005118C">
        <w:rPr>
          <w:sz w:val="20"/>
          <w:szCs w:val="20"/>
        </w:rPr>
        <w:t xml:space="preserve"> </w:t>
      </w:r>
      <w:proofErr w:type="spellStart"/>
      <w:r w:rsidR="002C37F6" w:rsidRPr="0005118C">
        <w:rPr>
          <w:sz w:val="20"/>
          <w:szCs w:val="20"/>
        </w:rPr>
        <w:t>Moderador</w:t>
      </w:r>
      <w:proofErr w:type="spellEnd"/>
      <w:r w:rsidR="002C37F6" w:rsidRPr="0005118C">
        <w:rPr>
          <w:b/>
          <w:sz w:val="20"/>
          <w:szCs w:val="20"/>
        </w:rPr>
        <w:t>/</w:t>
      </w:r>
      <w:r w:rsidR="002C37F6" w:rsidRPr="0005118C">
        <w:rPr>
          <w:sz w:val="20"/>
          <w:szCs w:val="20"/>
        </w:rPr>
        <w:t xml:space="preserve">Chair: Marta García </w:t>
      </w:r>
      <w:proofErr w:type="spellStart"/>
      <w:r w:rsidR="002C37F6" w:rsidRPr="0005118C">
        <w:rPr>
          <w:sz w:val="20"/>
          <w:szCs w:val="20"/>
        </w:rPr>
        <w:t>Morcillo</w:t>
      </w:r>
      <w:proofErr w:type="spellEnd"/>
      <w:r w:rsidR="00913A5D" w:rsidRPr="0005118C">
        <w:rPr>
          <w:sz w:val="20"/>
          <w:szCs w:val="20"/>
        </w:rPr>
        <w:t xml:space="preserve"> </w:t>
      </w:r>
      <w:r w:rsidR="00913A5D" w:rsidRPr="00322DF6">
        <w:rPr>
          <w:sz w:val="20"/>
          <w:szCs w:val="20"/>
        </w:rPr>
        <w:t>(Univ</w:t>
      </w:r>
      <w:r w:rsidR="00913A5D">
        <w:rPr>
          <w:sz w:val="20"/>
          <w:szCs w:val="20"/>
        </w:rPr>
        <w:t>ersity</w:t>
      </w:r>
      <w:r w:rsidR="00913A5D" w:rsidRPr="00322DF6">
        <w:rPr>
          <w:sz w:val="20"/>
          <w:szCs w:val="20"/>
        </w:rPr>
        <w:t xml:space="preserve"> of Roehampton)</w:t>
      </w:r>
    </w:p>
    <w:p w14:paraId="17040DA3" w14:textId="77777777" w:rsidR="00ED628A" w:rsidRPr="0005118C" w:rsidRDefault="00ED628A" w:rsidP="009734A3">
      <w:pPr>
        <w:rPr>
          <w:b/>
          <w:sz w:val="20"/>
          <w:szCs w:val="20"/>
        </w:rPr>
      </w:pPr>
    </w:p>
    <w:p w14:paraId="118BE814" w14:textId="77777777" w:rsidR="00ED628A" w:rsidRPr="00322DF6" w:rsidRDefault="00ED628A" w:rsidP="00ED628A">
      <w:pPr>
        <w:rPr>
          <w:sz w:val="20"/>
          <w:szCs w:val="20"/>
        </w:rPr>
      </w:pPr>
      <w:r w:rsidRPr="00322DF6">
        <w:rPr>
          <w:sz w:val="20"/>
          <w:szCs w:val="20"/>
        </w:rPr>
        <w:t xml:space="preserve">François </w:t>
      </w:r>
      <w:proofErr w:type="spellStart"/>
      <w:r w:rsidRPr="00322DF6">
        <w:rPr>
          <w:sz w:val="20"/>
          <w:szCs w:val="20"/>
        </w:rPr>
        <w:t>Lerouxel</w:t>
      </w:r>
      <w:proofErr w:type="spellEnd"/>
      <w:r w:rsidRPr="00322DF6">
        <w:rPr>
          <w:sz w:val="20"/>
          <w:szCs w:val="20"/>
        </w:rPr>
        <w:t xml:space="preserve"> (</w:t>
      </w:r>
      <w:proofErr w:type="spellStart"/>
      <w:r w:rsidRPr="00322DF6">
        <w:rPr>
          <w:sz w:val="20"/>
          <w:szCs w:val="20"/>
        </w:rPr>
        <w:t>Université</w:t>
      </w:r>
      <w:proofErr w:type="spellEnd"/>
      <w:r w:rsidRPr="00322DF6">
        <w:rPr>
          <w:sz w:val="20"/>
          <w:szCs w:val="20"/>
        </w:rPr>
        <w:t xml:space="preserve"> Paris-Sorbonne) </w:t>
      </w:r>
      <w:r w:rsidRPr="00322DF6">
        <w:rPr>
          <w:i/>
          <w:sz w:val="20"/>
          <w:szCs w:val="20"/>
        </w:rPr>
        <w:t>Roman prefects of Egypt and asymmetric information problem on real estate market (sales and mortgages)</w:t>
      </w:r>
    </w:p>
    <w:p w14:paraId="3F531424" w14:textId="77777777" w:rsidR="009734A3" w:rsidRPr="00322DF6" w:rsidRDefault="009734A3" w:rsidP="009734A3">
      <w:pPr>
        <w:rPr>
          <w:sz w:val="20"/>
          <w:szCs w:val="20"/>
        </w:rPr>
      </w:pPr>
    </w:p>
    <w:p w14:paraId="713890DA" w14:textId="42D5D302" w:rsidR="009734A3" w:rsidRPr="00322DF6" w:rsidRDefault="009734A3" w:rsidP="009734A3">
      <w:pPr>
        <w:rPr>
          <w:i/>
          <w:sz w:val="20"/>
          <w:szCs w:val="20"/>
        </w:rPr>
      </w:pPr>
      <w:r w:rsidRPr="00322DF6">
        <w:rPr>
          <w:sz w:val="20"/>
          <w:szCs w:val="20"/>
        </w:rPr>
        <w:t>Cristina Rosillo-López (Univ</w:t>
      </w:r>
      <w:r w:rsidR="00A470DD">
        <w:rPr>
          <w:sz w:val="20"/>
          <w:szCs w:val="20"/>
        </w:rPr>
        <w:t>ersidad</w:t>
      </w:r>
      <w:r w:rsidRPr="00322DF6">
        <w:rPr>
          <w:sz w:val="20"/>
          <w:szCs w:val="20"/>
        </w:rPr>
        <w:t xml:space="preserve"> Pablo de </w:t>
      </w:r>
      <w:proofErr w:type="spellStart"/>
      <w:r w:rsidRPr="00322DF6">
        <w:rPr>
          <w:sz w:val="20"/>
          <w:szCs w:val="20"/>
        </w:rPr>
        <w:t>Olavide</w:t>
      </w:r>
      <w:proofErr w:type="spellEnd"/>
      <w:r w:rsidRPr="00322DF6">
        <w:rPr>
          <w:sz w:val="20"/>
          <w:szCs w:val="20"/>
        </w:rPr>
        <w:t xml:space="preserve">) </w:t>
      </w:r>
      <w:r w:rsidRPr="00322DF6">
        <w:rPr>
          <w:i/>
          <w:sz w:val="20"/>
          <w:szCs w:val="20"/>
        </w:rPr>
        <w:t xml:space="preserve">Real estate market and information asymmetry in the Roman world </w:t>
      </w:r>
    </w:p>
    <w:p w14:paraId="2219EAFE" w14:textId="77777777" w:rsidR="009734A3" w:rsidRPr="00322DF6" w:rsidRDefault="009734A3" w:rsidP="009734A3">
      <w:pPr>
        <w:rPr>
          <w:sz w:val="20"/>
          <w:szCs w:val="20"/>
          <w:lang w:eastAsia="es-ES_tradnl"/>
        </w:rPr>
      </w:pPr>
    </w:p>
    <w:p w14:paraId="5758C60C" w14:textId="77777777" w:rsidR="009734A3" w:rsidRPr="00322DF6" w:rsidRDefault="009734A3" w:rsidP="009734A3">
      <w:pPr>
        <w:pStyle w:val="Textoindependiente"/>
        <w:spacing w:after="0"/>
        <w:rPr>
          <w:sz w:val="20"/>
          <w:szCs w:val="20"/>
          <w:lang w:val="en-US"/>
        </w:rPr>
      </w:pPr>
      <w:r w:rsidRPr="00322DF6">
        <w:rPr>
          <w:sz w:val="20"/>
          <w:szCs w:val="20"/>
          <w:lang w:val="en-US"/>
        </w:rPr>
        <w:t xml:space="preserve">14.00-16.00: </w:t>
      </w:r>
      <w:r w:rsidR="00B432C9" w:rsidRPr="00322DF6">
        <w:rPr>
          <w:sz w:val="20"/>
          <w:szCs w:val="20"/>
          <w:lang w:val="en-US"/>
        </w:rPr>
        <w:t>Almuerzo/</w:t>
      </w:r>
      <w:r w:rsidRPr="00322DF6">
        <w:rPr>
          <w:sz w:val="20"/>
          <w:szCs w:val="20"/>
          <w:lang w:val="en-US"/>
        </w:rPr>
        <w:t xml:space="preserve">lunch break </w:t>
      </w:r>
    </w:p>
    <w:p w14:paraId="03B2A7E9" w14:textId="77777777" w:rsidR="009734A3" w:rsidRPr="00322DF6" w:rsidRDefault="009734A3" w:rsidP="009734A3">
      <w:pPr>
        <w:pStyle w:val="Textoindependiente"/>
        <w:spacing w:after="0"/>
        <w:rPr>
          <w:sz w:val="20"/>
          <w:szCs w:val="20"/>
          <w:lang w:val="en-US"/>
        </w:rPr>
      </w:pPr>
    </w:p>
    <w:p w14:paraId="77E0382F" w14:textId="60AF44D4" w:rsidR="009734A3" w:rsidRPr="00322DF6" w:rsidRDefault="002C37F6" w:rsidP="009734A3">
      <w:pPr>
        <w:rPr>
          <w:b/>
          <w:sz w:val="20"/>
          <w:szCs w:val="20"/>
        </w:rPr>
      </w:pPr>
      <w:r w:rsidRPr="00322DF6">
        <w:rPr>
          <w:b/>
          <w:sz w:val="20"/>
          <w:szCs w:val="20"/>
        </w:rPr>
        <w:t xml:space="preserve">16.00-18.00. </w:t>
      </w:r>
      <w:proofErr w:type="spellStart"/>
      <w:r w:rsidRPr="00322DF6">
        <w:rPr>
          <w:sz w:val="20"/>
          <w:szCs w:val="20"/>
        </w:rPr>
        <w:t>Moderador</w:t>
      </w:r>
      <w:proofErr w:type="spellEnd"/>
      <w:r w:rsidRPr="00322DF6">
        <w:rPr>
          <w:b/>
          <w:sz w:val="20"/>
          <w:szCs w:val="20"/>
        </w:rPr>
        <w:t>/</w:t>
      </w:r>
      <w:r w:rsidRPr="00322DF6">
        <w:rPr>
          <w:sz w:val="20"/>
          <w:szCs w:val="20"/>
        </w:rPr>
        <w:t xml:space="preserve">Chair: Claire </w:t>
      </w:r>
      <w:proofErr w:type="spellStart"/>
      <w:r w:rsidRPr="00322DF6">
        <w:rPr>
          <w:sz w:val="20"/>
          <w:szCs w:val="20"/>
        </w:rPr>
        <w:t>Holleran</w:t>
      </w:r>
      <w:proofErr w:type="spellEnd"/>
      <w:r w:rsidR="0027729A" w:rsidRPr="00322DF6">
        <w:rPr>
          <w:color w:val="000000"/>
          <w:sz w:val="20"/>
          <w:szCs w:val="20"/>
        </w:rPr>
        <w:t xml:space="preserve"> (University of Exeter)</w:t>
      </w:r>
    </w:p>
    <w:p w14:paraId="6FD85929" w14:textId="77777777" w:rsidR="00ED628A" w:rsidRPr="00322DF6" w:rsidRDefault="00ED628A" w:rsidP="009734A3">
      <w:pPr>
        <w:rPr>
          <w:sz w:val="20"/>
          <w:szCs w:val="20"/>
          <w:lang w:eastAsia="es-ES_tradnl"/>
        </w:rPr>
      </w:pPr>
    </w:p>
    <w:p w14:paraId="59E15DEC" w14:textId="77777777" w:rsidR="009734A3" w:rsidRPr="00322DF6" w:rsidRDefault="009734A3" w:rsidP="009734A3">
      <w:pPr>
        <w:rPr>
          <w:i/>
          <w:color w:val="000000"/>
          <w:sz w:val="20"/>
          <w:szCs w:val="20"/>
        </w:rPr>
      </w:pPr>
      <w:r w:rsidRPr="00322DF6">
        <w:rPr>
          <w:sz w:val="20"/>
          <w:szCs w:val="20"/>
        </w:rPr>
        <w:t xml:space="preserve">Saskia </w:t>
      </w:r>
      <w:proofErr w:type="spellStart"/>
      <w:r w:rsidRPr="00322DF6">
        <w:rPr>
          <w:sz w:val="20"/>
          <w:szCs w:val="20"/>
        </w:rPr>
        <w:t>Roselaar</w:t>
      </w:r>
      <w:proofErr w:type="spellEnd"/>
      <w:r w:rsidRPr="00322DF6">
        <w:rPr>
          <w:sz w:val="20"/>
          <w:szCs w:val="20"/>
        </w:rPr>
        <w:t xml:space="preserve"> (</w:t>
      </w:r>
      <w:r w:rsidR="00B348AB" w:rsidRPr="00322DF6">
        <w:rPr>
          <w:color w:val="000000"/>
          <w:sz w:val="20"/>
          <w:szCs w:val="20"/>
        </w:rPr>
        <w:t>Rhein Universität Bochum)</w:t>
      </w:r>
      <w:r w:rsidRPr="00322DF6">
        <w:rPr>
          <w:color w:val="000000"/>
          <w:sz w:val="20"/>
          <w:szCs w:val="20"/>
        </w:rPr>
        <w:t xml:space="preserve"> </w:t>
      </w:r>
      <w:r w:rsidRPr="00322DF6">
        <w:rPr>
          <w:i/>
          <w:color w:val="000000"/>
          <w:sz w:val="20"/>
          <w:szCs w:val="20"/>
        </w:rPr>
        <w:t xml:space="preserve">Asymmetric information and the ager </w:t>
      </w:r>
      <w:proofErr w:type="spellStart"/>
      <w:r w:rsidRPr="00322DF6">
        <w:rPr>
          <w:i/>
          <w:color w:val="000000"/>
          <w:sz w:val="20"/>
          <w:szCs w:val="20"/>
        </w:rPr>
        <w:t>publicus</w:t>
      </w:r>
      <w:proofErr w:type="spellEnd"/>
    </w:p>
    <w:p w14:paraId="35DD1375" w14:textId="77777777" w:rsidR="00ED628A" w:rsidRPr="00322DF6" w:rsidRDefault="00ED628A" w:rsidP="009734A3">
      <w:pPr>
        <w:rPr>
          <w:i/>
          <w:color w:val="000000"/>
          <w:sz w:val="20"/>
          <w:szCs w:val="20"/>
        </w:rPr>
      </w:pPr>
    </w:p>
    <w:p w14:paraId="7D40387B" w14:textId="77777777" w:rsidR="009734A3" w:rsidRPr="00322DF6" w:rsidRDefault="009734A3" w:rsidP="009734A3">
      <w:pPr>
        <w:rPr>
          <w:rFonts w:eastAsia="Times New Roman"/>
          <w:i/>
          <w:sz w:val="20"/>
          <w:szCs w:val="20"/>
          <w:lang w:eastAsia="ja-JP"/>
        </w:rPr>
      </w:pPr>
      <w:r w:rsidRPr="00322DF6">
        <w:rPr>
          <w:sz w:val="20"/>
          <w:szCs w:val="20"/>
        </w:rPr>
        <w:t xml:space="preserve">Neville Morley (University of Exeter) </w:t>
      </w:r>
      <w:r w:rsidRPr="00322DF6">
        <w:rPr>
          <w:rFonts w:eastAsia="Times New Roman"/>
          <w:i/>
          <w:sz w:val="20"/>
          <w:szCs w:val="20"/>
          <w:lang w:eastAsia="ja-JP"/>
        </w:rPr>
        <w:t>Managing uncertainty and risk in the Roman agronomists</w:t>
      </w:r>
    </w:p>
    <w:p w14:paraId="23C3C3BE" w14:textId="77777777" w:rsidR="009734A3" w:rsidRPr="00322DF6" w:rsidRDefault="009734A3" w:rsidP="009734A3">
      <w:pPr>
        <w:rPr>
          <w:rFonts w:eastAsia="Times New Roman"/>
          <w:i/>
          <w:sz w:val="20"/>
          <w:szCs w:val="20"/>
          <w:lang w:eastAsia="ja-JP"/>
        </w:rPr>
      </w:pPr>
    </w:p>
    <w:p w14:paraId="283909A5" w14:textId="09732133" w:rsidR="009734A3" w:rsidRPr="00322DF6" w:rsidRDefault="009734A3" w:rsidP="009734A3">
      <w:pPr>
        <w:rPr>
          <w:color w:val="000000"/>
          <w:sz w:val="20"/>
          <w:szCs w:val="20"/>
          <w:shd w:val="clear" w:color="auto" w:fill="FFFFFF"/>
          <w:lang w:eastAsia="es-ES_tradnl"/>
        </w:rPr>
      </w:pPr>
      <w:r w:rsidRPr="00322DF6">
        <w:rPr>
          <w:sz w:val="20"/>
          <w:szCs w:val="20"/>
        </w:rPr>
        <w:t xml:space="preserve">Marta García </w:t>
      </w:r>
      <w:proofErr w:type="spellStart"/>
      <w:r w:rsidRPr="00322DF6">
        <w:rPr>
          <w:sz w:val="20"/>
          <w:szCs w:val="20"/>
        </w:rPr>
        <w:t>Morcillo</w:t>
      </w:r>
      <w:proofErr w:type="spellEnd"/>
      <w:r w:rsidRPr="00322DF6">
        <w:rPr>
          <w:sz w:val="20"/>
          <w:szCs w:val="20"/>
        </w:rPr>
        <w:t xml:space="preserve"> (Univ</w:t>
      </w:r>
      <w:r w:rsidR="00A470DD">
        <w:rPr>
          <w:sz w:val="20"/>
          <w:szCs w:val="20"/>
        </w:rPr>
        <w:t>ersity</w:t>
      </w:r>
      <w:r w:rsidRPr="00322DF6">
        <w:rPr>
          <w:sz w:val="20"/>
          <w:szCs w:val="20"/>
        </w:rPr>
        <w:t xml:space="preserve"> </w:t>
      </w:r>
      <w:r w:rsidR="00B432C9" w:rsidRPr="00322DF6">
        <w:rPr>
          <w:sz w:val="20"/>
          <w:szCs w:val="20"/>
        </w:rPr>
        <w:t>of</w:t>
      </w:r>
      <w:r w:rsidRPr="00322DF6">
        <w:rPr>
          <w:sz w:val="20"/>
          <w:szCs w:val="20"/>
        </w:rPr>
        <w:t xml:space="preserve"> Roehampton)</w:t>
      </w:r>
      <w:r w:rsidRPr="00322DF6">
        <w:rPr>
          <w:rFonts w:eastAsia="Times New Roman"/>
          <w:i/>
          <w:sz w:val="20"/>
          <w:szCs w:val="20"/>
          <w:lang w:eastAsia="ja-JP"/>
        </w:rPr>
        <w:t xml:space="preserve"> Knowledge Management and Price Competition at Roman Auctions</w:t>
      </w:r>
    </w:p>
    <w:p w14:paraId="2F33CC92" w14:textId="77777777" w:rsidR="009734A3" w:rsidRPr="00322DF6" w:rsidRDefault="009734A3" w:rsidP="009734A3">
      <w:pPr>
        <w:rPr>
          <w:color w:val="000000"/>
          <w:sz w:val="20"/>
          <w:szCs w:val="20"/>
        </w:rPr>
      </w:pPr>
    </w:p>
    <w:p w14:paraId="713BB768" w14:textId="77777777" w:rsidR="009734A3" w:rsidRPr="00322DF6" w:rsidRDefault="009734A3" w:rsidP="009734A3">
      <w:pPr>
        <w:rPr>
          <w:sz w:val="20"/>
          <w:szCs w:val="20"/>
          <w:lang w:val="es-ES"/>
        </w:rPr>
      </w:pPr>
      <w:r w:rsidRPr="00322DF6">
        <w:rPr>
          <w:sz w:val="20"/>
          <w:szCs w:val="20"/>
          <w:lang w:val="es-ES"/>
        </w:rPr>
        <w:t xml:space="preserve">20.30: </w:t>
      </w:r>
      <w:r w:rsidR="00B432C9" w:rsidRPr="00322DF6">
        <w:rPr>
          <w:sz w:val="20"/>
          <w:szCs w:val="20"/>
          <w:lang w:val="es-ES"/>
        </w:rPr>
        <w:t>Cena/</w:t>
      </w:r>
      <w:proofErr w:type="spellStart"/>
      <w:r w:rsidRPr="00322DF6">
        <w:rPr>
          <w:sz w:val="20"/>
          <w:szCs w:val="20"/>
          <w:lang w:val="es-ES"/>
        </w:rPr>
        <w:t>Conference</w:t>
      </w:r>
      <w:proofErr w:type="spellEnd"/>
      <w:r w:rsidRPr="00322DF6">
        <w:rPr>
          <w:sz w:val="20"/>
          <w:szCs w:val="20"/>
          <w:lang w:val="es-ES"/>
        </w:rPr>
        <w:t xml:space="preserve"> </w:t>
      </w:r>
      <w:proofErr w:type="spellStart"/>
      <w:r w:rsidRPr="00322DF6">
        <w:rPr>
          <w:sz w:val="20"/>
          <w:szCs w:val="20"/>
          <w:lang w:val="es-ES"/>
        </w:rPr>
        <w:t>dinner</w:t>
      </w:r>
      <w:proofErr w:type="spellEnd"/>
    </w:p>
    <w:p w14:paraId="1AF7FDBB" w14:textId="77777777" w:rsidR="009734A3" w:rsidRPr="00C72226" w:rsidRDefault="00FA61AD" w:rsidP="00653B82">
      <w:pPr>
        <w:jc w:val="center"/>
        <w:rPr>
          <w:b/>
          <w:lang w:val="es-ES"/>
        </w:rPr>
      </w:pPr>
      <w:r w:rsidRPr="00ED628A">
        <w:rPr>
          <w:rFonts w:ascii="Century Gothic" w:hAnsi="Century Gothic"/>
          <w:sz w:val="22"/>
          <w:szCs w:val="22"/>
          <w:lang w:val="pt-BR" w:bidi="en-US"/>
        </w:rPr>
        <w:br w:type="column"/>
      </w:r>
      <w:r w:rsidR="009734A3" w:rsidRPr="00C72226">
        <w:rPr>
          <w:b/>
          <w:lang w:val="es-ES"/>
        </w:rPr>
        <w:t xml:space="preserve">19 </w:t>
      </w:r>
      <w:r w:rsidR="00B432C9" w:rsidRPr="00C72226">
        <w:rPr>
          <w:b/>
          <w:lang w:val="es-ES"/>
        </w:rPr>
        <w:t>octubre</w:t>
      </w:r>
    </w:p>
    <w:p w14:paraId="36CDA69B" w14:textId="77777777" w:rsidR="009734A3" w:rsidRPr="00C72226" w:rsidRDefault="009734A3" w:rsidP="009734A3">
      <w:pPr>
        <w:rPr>
          <w:i/>
          <w:lang w:val="es-ES"/>
        </w:rPr>
      </w:pPr>
    </w:p>
    <w:p w14:paraId="0A7D6094" w14:textId="77777777" w:rsidR="009734A3" w:rsidRPr="00C72226" w:rsidRDefault="009734A3" w:rsidP="009734A3">
      <w:pPr>
        <w:rPr>
          <w:b/>
          <w:lang w:val="es-ES"/>
        </w:rPr>
      </w:pPr>
    </w:p>
    <w:p w14:paraId="06EEC032" w14:textId="0B5EEDC6" w:rsidR="009734A3" w:rsidRPr="00322DF6" w:rsidRDefault="009734A3" w:rsidP="009734A3">
      <w:pPr>
        <w:rPr>
          <w:sz w:val="20"/>
          <w:szCs w:val="20"/>
          <w:lang w:val="es-ES"/>
        </w:rPr>
      </w:pPr>
      <w:r w:rsidRPr="00322DF6">
        <w:rPr>
          <w:b/>
          <w:sz w:val="20"/>
          <w:szCs w:val="20"/>
          <w:lang w:val="es-ES"/>
        </w:rPr>
        <w:t xml:space="preserve">9.00-10.30. </w:t>
      </w:r>
      <w:r w:rsidR="00B432C9" w:rsidRPr="00322DF6">
        <w:rPr>
          <w:sz w:val="20"/>
          <w:szCs w:val="20"/>
          <w:lang w:val="es-ES"/>
        </w:rPr>
        <w:t>Moderador</w:t>
      </w:r>
      <w:r w:rsidR="00B432C9" w:rsidRPr="00322DF6">
        <w:rPr>
          <w:b/>
          <w:sz w:val="20"/>
          <w:szCs w:val="20"/>
          <w:lang w:val="es-ES"/>
        </w:rPr>
        <w:t>/</w:t>
      </w:r>
      <w:proofErr w:type="spellStart"/>
      <w:r w:rsidRPr="00322DF6">
        <w:rPr>
          <w:sz w:val="20"/>
          <w:szCs w:val="20"/>
          <w:lang w:val="es-ES"/>
        </w:rPr>
        <w:t>Chair</w:t>
      </w:r>
      <w:proofErr w:type="spellEnd"/>
      <w:r w:rsidRPr="00322DF6">
        <w:rPr>
          <w:sz w:val="20"/>
          <w:szCs w:val="20"/>
          <w:lang w:val="es-ES"/>
        </w:rPr>
        <w:t>:</w:t>
      </w:r>
      <w:r w:rsidRPr="00322DF6">
        <w:rPr>
          <w:b/>
          <w:sz w:val="20"/>
          <w:szCs w:val="20"/>
          <w:lang w:val="es-ES"/>
        </w:rPr>
        <w:t xml:space="preserve"> </w:t>
      </w:r>
      <w:r w:rsidRPr="00322DF6">
        <w:rPr>
          <w:sz w:val="20"/>
          <w:szCs w:val="20"/>
          <w:lang w:val="es-ES"/>
        </w:rPr>
        <w:t>Francisco Pina Polo (Univ</w:t>
      </w:r>
      <w:r w:rsidR="00623E7A">
        <w:rPr>
          <w:sz w:val="20"/>
          <w:szCs w:val="20"/>
          <w:lang w:val="es-ES"/>
        </w:rPr>
        <w:t>ersidad</w:t>
      </w:r>
      <w:r w:rsidRPr="00322DF6">
        <w:rPr>
          <w:sz w:val="20"/>
          <w:szCs w:val="20"/>
          <w:lang w:val="es-ES"/>
        </w:rPr>
        <w:t xml:space="preserve"> de Zaragoza)</w:t>
      </w:r>
    </w:p>
    <w:p w14:paraId="104FFB02" w14:textId="77777777" w:rsidR="00ED628A" w:rsidRPr="00322DF6" w:rsidRDefault="00ED628A" w:rsidP="009734A3">
      <w:pPr>
        <w:rPr>
          <w:sz w:val="20"/>
          <w:szCs w:val="20"/>
          <w:lang w:val="es-ES"/>
        </w:rPr>
      </w:pPr>
    </w:p>
    <w:p w14:paraId="675D4215" w14:textId="77777777" w:rsidR="009734A3" w:rsidRPr="00322DF6" w:rsidRDefault="009734A3" w:rsidP="009734A3">
      <w:pPr>
        <w:rPr>
          <w:sz w:val="20"/>
          <w:szCs w:val="20"/>
        </w:rPr>
      </w:pPr>
      <w:r w:rsidRPr="00322DF6">
        <w:rPr>
          <w:color w:val="000000"/>
          <w:sz w:val="20"/>
          <w:szCs w:val="20"/>
        </w:rPr>
        <w:t xml:space="preserve">Claire </w:t>
      </w:r>
      <w:proofErr w:type="spellStart"/>
      <w:r w:rsidRPr="00322DF6">
        <w:rPr>
          <w:color w:val="000000"/>
          <w:sz w:val="20"/>
          <w:szCs w:val="20"/>
        </w:rPr>
        <w:t>Holleran</w:t>
      </w:r>
      <w:proofErr w:type="spellEnd"/>
      <w:r w:rsidRPr="00322DF6">
        <w:rPr>
          <w:color w:val="000000"/>
          <w:sz w:val="20"/>
          <w:szCs w:val="20"/>
        </w:rPr>
        <w:t xml:space="preserve"> (University of Exeter) </w:t>
      </w:r>
      <w:r w:rsidRPr="00322DF6">
        <w:rPr>
          <w:rFonts w:eastAsia="Times New Roman"/>
          <w:i/>
          <w:color w:val="000000"/>
          <w:sz w:val="20"/>
          <w:szCs w:val="20"/>
          <w:lang w:eastAsia="ja-JP"/>
        </w:rPr>
        <w:t xml:space="preserve">Information asymmetry and the Roman </w:t>
      </w:r>
      <w:proofErr w:type="spellStart"/>
      <w:r w:rsidRPr="00322DF6">
        <w:rPr>
          <w:rFonts w:eastAsia="Times New Roman"/>
          <w:i/>
          <w:color w:val="000000"/>
          <w:sz w:val="20"/>
          <w:szCs w:val="20"/>
          <w:lang w:eastAsia="ja-JP"/>
        </w:rPr>
        <w:t>labour</w:t>
      </w:r>
      <w:proofErr w:type="spellEnd"/>
      <w:r w:rsidRPr="00322DF6">
        <w:rPr>
          <w:rFonts w:eastAsia="Times New Roman"/>
          <w:i/>
          <w:color w:val="000000"/>
          <w:sz w:val="20"/>
          <w:szCs w:val="20"/>
          <w:lang w:eastAsia="ja-JP"/>
        </w:rPr>
        <w:t xml:space="preserve"> market</w:t>
      </w:r>
      <w:r w:rsidRPr="00322DF6">
        <w:rPr>
          <w:sz w:val="20"/>
          <w:szCs w:val="20"/>
        </w:rPr>
        <w:t xml:space="preserve"> </w:t>
      </w:r>
    </w:p>
    <w:p w14:paraId="7FBD0EF8" w14:textId="77777777" w:rsidR="00ED628A" w:rsidRPr="00322DF6" w:rsidRDefault="00ED628A" w:rsidP="009734A3">
      <w:pPr>
        <w:rPr>
          <w:sz w:val="20"/>
          <w:szCs w:val="20"/>
        </w:rPr>
      </w:pPr>
    </w:p>
    <w:p w14:paraId="12F43D27" w14:textId="77777777" w:rsidR="009734A3" w:rsidRPr="00322DF6" w:rsidRDefault="009734A3" w:rsidP="009734A3">
      <w:pPr>
        <w:rPr>
          <w:sz w:val="20"/>
          <w:szCs w:val="20"/>
          <w:lang w:eastAsia="es-ES_tradnl"/>
        </w:rPr>
      </w:pPr>
      <w:r w:rsidRPr="00322DF6">
        <w:rPr>
          <w:sz w:val="20"/>
          <w:szCs w:val="20"/>
        </w:rPr>
        <w:t xml:space="preserve">Myles </w:t>
      </w:r>
      <w:proofErr w:type="spellStart"/>
      <w:r w:rsidRPr="00322DF6">
        <w:rPr>
          <w:sz w:val="20"/>
          <w:szCs w:val="20"/>
        </w:rPr>
        <w:t>Lavan</w:t>
      </w:r>
      <w:proofErr w:type="spellEnd"/>
      <w:r w:rsidRPr="00322DF6">
        <w:rPr>
          <w:sz w:val="20"/>
          <w:szCs w:val="20"/>
        </w:rPr>
        <w:t xml:space="preserve"> (University of St. Andrews) </w:t>
      </w:r>
      <w:r w:rsidRPr="00322DF6">
        <w:rPr>
          <w:i/>
          <w:color w:val="000000"/>
          <w:sz w:val="20"/>
          <w:szCs w:val="20"/>
          <w:lang w:eastAsia="es-ES_tradnl"/>
        </w:rPr>
        <w:t>Asymmetric information and Roman slavery</w:t>
      </w:r>
    </w:p>
    <w:p w14:paraId="3EDABACA" w14:textId="77777777" w:rsidR="009734A3" w:rsidRPr="00322DF6" w:rsidRDefault="009734A3" w:rsidP="009734A3">
      <w:pPr>
        <w:rPr>
          <w:sz w:val="20"/>
          <w:szCs w:val="20"/>
        </w:rPr>
      </w:pPr>
    </w:p>
    <w:p w14:paraId="683CA502" w14:textId="77777777" w:rsidR="009734A3" w:rsidRPr="00322DF6" w:rsidRDefault="009734A3" w:rsidP="009734A3">
      <w:pPr>
        <w:pStyle w:val="Textoindependiente"/>
        <w:spacing w:after="0"/>
        <w:rPr>
          <w:b/>
          <w:sz w:val="20"/>
          <w:szCs w:val="20"/>
          <w:lang w:val="en-US"/>
        </w:rPr>
      </w:pPr>
      <w:r w:rsidRPr="00322DF6">
        <w:rPr>
          <w:sz w:val="20"/>
          <w:szCs w:val="20"/>
          <w:lang w:val="en-US"/>
        </w:rPr>
        <w:t xml:space="preserve">10.30-11.00: </w:t>
      </w:r>
      <w:r w:rsidR="00B432C9" w:rsidRPr="00322DF6">
        <w:rPr>
          <w:sz w:val="20"/>
          <w:szCs w:val="20"/>
          <w:lang w:val="en-US"/>
        </w:rPr>
        <w:t>Café/</w:t>
      </w:r>
      <w:r w:rsidRPr="00322DF6">
        <w:rPr>
          <w:sz w:val="20"/>
          <w:szCs w:val="20"/>
          <w:lang w:val="en-US"/>
        </w:rPr>
        <w:t>coffee break</w:t>
      </w:r>
    </w:p>
    <w:p w14:paraId="79931E75" w14:textId="77777777" w:rsidR="009734A3" w:rsidRPr="00322DF6" w:rsidRDefault="009734A3" w:rsidP="009734A3">
      <w:pPr>
        <w:pStyle w:val="Textoindependiente"/>
        <w:spacing w:after="0"/>
        <w:rPr>
          <w:b/>
          <w:sz w:val="20"/>
          <w:szCs w:val="20"/>
          <w:lang w:val="en-US"/>
        </w:rPr>
      </w:pPr>
    </w:p>
    <w:p w14:paraId="1C045B74" w14:textId="3EF5565C" w:rsidR="009734A3" w:rsidRPr="00316D8F" w:rsidRDefault="00B348AB" w:rsidP="009734A3">
      <w:pPr>
        <w:rPr>
          <w:sz w:val="20"/>
          <w:szCs w:val="20"/>
        </w:rPr>
      </w:pPr>
      <w:r w:rsidRPr="00322DF6">
        <w:rPr>
          <w:b/>
          <w:sz w:val="20"/>
          <w:szCs w:val="20"/>
        </w:rPr>
        <w:t xml:space="preserve">11.00-14.00. </w:t>
      </w:r>
      <w:proofErr w:type="spellStart"/>
      <w:r w:rsidRPr="00322DF6">
        <w:rPr>
          <w:sz w:val="20"/>
          <w:szCs w:val="20"/>
        </w:rPr>
        <w:t>Moderador</w:t>
      </w:r>
      <w:proofErr w:type="spellEnd"/>
      <w:r w:rsidRPr="00322DF6">
        <w:rPr>
          <w:b/>
          <w:sz w:val="20"/>
          <w:szCs w:val="20"/>
        </w:rPr>
        <w:t>/</w:t>
      </w:r>
      <w:r w:rsidRPr="00322DF6">
        <w:rPr>
          <w:sz w:val="20"/>
          <w:szCs w:val="20"/>
        </w:rPr>
        <w:t>Chair:</w:t>
      </w:r>
      <w:r w:rsidRPr="00322DF6">
        <w:rPr>
          <w:b/>
          <w:sz w:val="20"/>
          <w:szCs w:val="20"/>
        </w:rPr>
        <w:t xml:space="preserve"> </w:t>
      </w:r>
      <w:r w:rsidRPr="00322DF6">
        <w:rPr>
          <w:sz w:val="20"/>
          <w:szCs w:val="20"/>
        </w:rPr>
        <w:t xml:space="preserve">Jean </w:t>
      </w:r>
      <w:proofErr w:type="spellStart"/>
      <w:r w:rsidRPr="00316D8F">
        <w:rPr>
          <w:sz w:val="20"/>
          <w:szCs w:val="20"/>
        </w:rPr>
        <w:t>Andreau</w:t>
      </w:r>
      <w:proofErr w:type="spellEnd"/>
      <w:r w:rsidRPr="00316D8F">
        <w:rPr>
          <w:sz w:val="20"/>
          <w:szCs w:val="20"/>
        </w:rPr>
        <w:t xml:space="preserve"> (EHSS, Paris)</w:t>
      </w:r>
    </w:p>
    <w:p w14:paraId="64FEEEAC" w14:textId="231721DD" w:rsidR="00316D8F" w:rsidRPr="00316D8F" w:rsidRDefault="00316D8F" w:rsidP="009734A3">
      <w:pPr>
        <w:rPr>
          <w:sz w:val="20"/>
          <w:szCs w:val="20"/>
        </w:rPr>
      </w:pPr>
    </w:p>
    <w:p w14:paraId="74FF59BD" w14:textId="4D91C328" w:rsidR="00316D8F" w:rsidRPr="00316D8F" w:rsidRDefault="00316D8F" w:rsidP="00316D8F">
      <w:pPr>
        <w:rPr>
          <w:rFonts w:eastAsia="Times New Roman"/>
          <w:sz w:val="20"/>
          <w:szCs w:val="20"/>
          <w:lang w:eastAsia="es-ES_tradnl"/>
        </w:rPr>
      </w:pPr>
      <w:r w:rsidRPr="00316D8F">
        <w:rPr>
          <w:sz w:val="20"/>
          <w:szCs w:val="20"/>
        </w:rPr>
        <w:t xml:space="preserve">Koen </w:t>
      </w:r>
      <w:proofErr w:type="spellStart"/>
      <w:r w:rsidRPr="00316D8F">
        <w:rPr>
          <w:sz w:val="20"/>
          <w:szCs w:val="20"/>
        </w:rPr>
        <w:t>Verboven</w:t>
      </w:r>
      <w:proofErr w:type="spellEnd"/>
      <w:r w:rsidRPr="00316D8F">
        <w:rPr>
          <w:sz w:val="20"/>
          <w:szCs w:val="20"/>
        </w:rPr>
        <w:t xml:space="preserve"> (Universiteit Gent)</w:t>
      </w:r>
      <w:r w:rsidRPr="00316D8F">
        <w:rPr>
          <w:rFonts w:eastAsia="Times New Roman"/>
          <w:color w:val="1F497D"/>
          <w:sz w:val="20"/>
          <w:szCs w:val="20"/>
          <w:lang w:eastAsia="es-ES_tradnl"/>
        </w:rPr>
        <w:t xml:space="preserve"> </w:t>
      </w:r>
      <w:r w:rsidRPr="00316D8F">
        <w:rPr>
          <w:rFonts w:eastAsia="Times New Roman"/>
          <w:i/>
          <w:color w:val="000000" w:themeColor="text1"/>
          <w:sz w:val="20"/>
          <w:szCs w:val="20"/>
          <w:lang w:eastAsia="es-ES_tradnl"/>
        </w:rPr>
        <w:t>Roman Information Governance Systems and the Role of Financial Intermediaries</w:t>
      </w:r>
    </w:p>
    <w:p w14:paraId="6E3528CF" w14:textId="77777777" w:rsidR="00ED628A" w:rsidRPr="00316D8F" w:rsidRDefault="00ED628A" w:rsidP="009734A3">
      <w:pPr>
        <w:rPr>
          <w:i/>
          <w:sz w:val="20"/>
          <w:szCs w:val="20"/>
        </w:rPr>
      </w:pPr>
    </w:p>
    <w:p w14:paraId="086B8BD5" w14:textId="06333A5A" w:rsidR="009734A3" w:rsidRPr="00322DF6" w:rsidRDefault="009734A3" w:rsidP="009734A3">
      <w:pPr>
        <w:rPr>
          <w:color w:val="000000" w:themeColor="text1"/>
          <w:sz w:val="20"/>
          <w:szCs w:val="20"/>
          <w:lang w:val="en-GB" w:eastAsia="es-ES_tradnl"/>
        </w:rPr>
      </w:pPr>
      <w:r w:rsidRPr="00316D8F">
        <w:rPr>
          <w:sz w:val="20"/>
          <w:szCs w:val="20"/>
        </w:rPr>
        <w:t xml:space="preserve">Dario </w:t>
      </w:r>
      <w:proofErr w:type="spellStart"/>
      <w:r w:rsidRPr="00316D8F">
        <w:rPr>
          <w:sz w:val="20"/>
          <w:szCs w:val="20"/>
        </w:rPr>
        <w:t>Nappo</w:t>
      </w:r>
      <w:proofErr w:type="spellEnd"/>
      <w:r w:rsidRPr="00316D8F">
        <w:rPr>
          <w:sz w:val="20"/>
          <w:szCs w:val="20"/>
        </w:rPr>
        <w:t xml:space="preserve"> </w:t>
      </w:r>
      <w:r w:rsidRPr="00316D8F">
        <w:rPr>
          <w:color w:val="000000" w:themeColor="text1"/>
          <w:sz w:val="20"/>
          <w:szCs w:val="20"/>
        </w:rPr>
        <w:t>(</w:t>
      </w:r>
      <w:proofErr w:type="spellStart"/>
      <w:r w:rsidRPr="00316D8F">
        <w:rPr>
          <w:iCs/>
          <w:color w:val="000000" w:themeColor="text1"/>
          <w:sz w:val="20"/>
          <w:szCs w:val="20"/>
          <w:lang w:eastAsia="es-ES_tradnl"/>
        </w:rPr>
        <w:t>Università</w:t>
      </w:r>
      <w:proofErr w:type="spellEnd"/>
      <w:r w:rsidRPr="00316D8F">
        <w:rPr>
          <w:iCs/>
          <w:color w:val="000000" w:themeColor="text1"/>
          <w:sz w:val="20"/>
          <w:szCs w:val="20"/>
          <w:lang w:eastAsia="es-ES_tradnl"/>
        </w:rPr>
        <w:t xml:space="preserve"> </w:t>
      </w:r>
      <w:proofErr w:type="spellStart"/>
      <w:r w:rsidRPr="00316D8F">
        <w:rPr>
          <w:iCs/>
          <w:color w:val="000000" w:themeColor="text1"/>
          <w:sz w:val="20"/>
          <w:szCs w:val="20"/>
          <w:lang w:eastAsia="es-ES_tradnl"/>
        </w:rPr>
        <w:t>degli</w:t>
      </w:r>
      <w:proofErr w:type="spellEnd"/>
      <w:r w:rsidRPr="00316D8F">
        <w:rPr>
          <w:iCs/>
          <w:color w:val="000000" w:themeColor="text1"/>
          <w:sz w:val="20"/>
          <w:szCs w:val="20"/>
          <w:lang w:eastAsia="es-ES_tradnl"/>
        </w:rPr>
        <w:t xml:space="preserve"> </w:t>
      </w:r>
      <w:proofErr w:type="spellStart"/>
      <w:r w:rsidRPr="00316D8F">
        <w:rPr>
          <w:iCs/>
          <w:color w:val="000000" w:themeColor="text1"/>
          <w:sz w:val="20"/>
          <w:szCs w:val="20"/>
          <w:lang w:eastAsia="es-ES_tradnl"/>
        </w:rPr>
        <w:t>Studi</w:t>
      </w:r>
      <w:proofErr w:type="spellEnd"/>
      <w:r w:rsidRPr="00316D8F">
        <w:rPr>
          <w:iCs/>
          <w:color w:val="000000" w:themeColor="text1"/>
          <w:sz w:val="20"/>
          <w:szCs w:val="20"/>
          <w:lang w:eastAsia="es-ES_tradnl"/>
        </w:rPr>
        <w:t xml:space="preserve"> di Napoli</w:t>
      </w:r>
      <w:r w:rsidRPr="00316D8F">
        <w:rPr>
          <w:color w:val="000000" w:themeColor="text1"/>
          <w:sz w:val="20"/>
          <w:szCs w:val="20"/>
        </w:rPr>
        <w:t>)</w:t>
      </w:r>
      <w:r w:rsidRPr="00322DF6">
        <w:rPr>
          <w:color w:val="000000" w:themeColor="text1"/>
          <w:sz w:val="20"/>
          <w:szCs w:val="20"/>
        </w:rPr>
        <w:t xml:space="preserve"> </w:t>
      </w:r>
      <w:r w:rsidRPr="00322DF6">
        <w:rPr>
          <w:i/>
          <w:color w:val="000000" w:themeColor="text1"/>
          <w:sz w:val="20"/>
          <w:szCs w:val="20"/>
          <w:lang w:eastAsia="es-ES_tradnl"/>
        </w:rPr>
        <w:t>Planned asymmetry of information? The case of the customs in the Egyptian Eastern desert</w:t>
      </w:r>
    </w:p>
    <w:p w14:paraId="20E01CF5" w14:textId="77777777" w:rsidR="009734A3" w:rsidRPr="00322DF6" w:rsidRDefault="009734A3" w:rsidP="009734A3">
      <w:pPr>
        <w:rPr>
          <w:color w:val="000000" w:themeColor="text1"/>
          <w:sz w:val="20"/>
          <w:szCs w:val="20"/>
          <w:lang w:val="en-GB" w:eastAsia="es-ES_tradnl"/>
        </w:rPr>
      </w:pPr>
    </w:p>
    <w:p w14:paraId="50C3ADC8" w14:textId="53D46F7D" w:rsidR="009734A3" w:rsidRPr="00322DF6" w:rsidRDefault="009734A3" w:rsidP="009734A3">
      <w:pPr>
        <w:rPr>
          <w:sz w:val="20"/>
          <w:szCs w:val="20"/>
          <w:highlight w:val="yellow"/>
        </w:rPr>
      </w:pPr>
      <w:r w:rsidRPr="00322DF6">
        <w:rPr>
          <w:color w:val="000000" w:themeColor="text1"/>
          <w:sz w:val="20"/>
          <w:szCs w:val="20"/>
        </w:rPr>
        <w:t>Peter Bang</w:t>
      </w:r>
      <w:r w:rsidR="00B4794F">
        <w:rPr>
          <w:color w:val="000000" w:themeColor="text1"/>
          <w:sz w:val="20"/>
          <w:szCs w:val="20"/>
        </w:rPr>
        <w:t xml:space="preserve"> </w:t>
      </w:r>
      <w:r w:rsidRPr="00322DF6">
        <w:rPr>
          <w:color w:val="000000" w:themeColor="text1"/>
          <w:sz w:val="20"/>
          <w:szCs w:val="20"/>
        </w:rPr>
        <w:t>(</w:t>
      </w:r>
      <w:proofErr w:type="spellStart"/>
      <w:r w:rsidR="00B348AB" w:rsidRPr="00322DF6">
        <w:rPr>
          <w:bCs/>
          <w:color w:val="000000" w:themeColor="text1"/>
          <w:sz w:val="20"/>
          <w:szCs w:val="20"/>
        </w:rPr>
        <w:t>Københavns</w:t>
      </w:r>
      <w:proofErr w:type="spellEnd"/>
      <w:r w:rsidR="00B348AB" w:rsidRPr="00322DF6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="00B348AB" w:rsidRPr="00322DF6">
        <w:rPr>
          <w:bCs/>
          <w:color w:val="000000" w:themeColor="text1"/>
          <w:sz w:val="20"/>
          <w:szCs w:val="20"/>
        </w:rPr>
        <w:t>Universitet</w:t>
      </w:r>
      <w:proofErr w:type="spellEnd"/>
      <w:r w:rsidRPr="00322DF6">
        <w:rPr>
          <w:color w:val="000000" w:themeColor="text1"/>
          <w:sz w:val="20"/>
          <w:szCs w:val="20"/>
        </w:rPr>
        <w:t xml:space="preserve">) </w:t>
      </w:r>
      <w:r w:rsidR="000730BE" w:rsidRPr="00884D73">
        <w:rPr>
          <w:i/>
          <w:color w:val="000000" w:themeColor="text1"/>
          <w:sz w:val="20"/>
          <w:szCs w:val="20"/>
          <w:lang w:eastAsia="es-ES_tradnl"/>
        </w:rPr>
        <w:t xml:space="preserve">From Connectivity to Friction: asymmetric information, the Roman economy and the economic theory of </w:t>
      </w:r>
      <w:proofErr w:type="spellStart"/>
      <w:r w:rsidR="000730BE" w:rsidRPr="00884D73">
        <w:rPr>
          <w:i/>
          <w:color w:val="000000" w:themeColor="text1"/>
          <w:sz w:val="20"/>
          <w:szCs w:val="20"/>
          <w:lang w:eastAsia="es-ES_tradnl"/>
        </w:rPr>
        <w:t>Akerlof</w:t>
      </w:r>
      <w:proofErr w:type="spellEnd"/>
    </w:p>
    <w:p w14:paraId="7DEEB622" w14:textId="77777777" w:rsidR="00ED628A" w:rsidRPr="00322DF6" w:rsidRDefault="00ED628A" w:rsidP="009734A3">
      <w:pPr>
        <w:rPr>
          <w:sz w:val="20"/>
          <w:szCs w:val="20"/>
        </w:rPr>
      </w:pPr>
    </w:p>
    <w:p w14:paraId="49CE2672" w14:textId="77777777" w:rsidR="009734A3" w:rsidRPr="00322DF6" w:rsidRDefault="00B348AB" w:rsidP="009734A3">
      <w:pPr>
        <w:rPr>
          <w:sz w:val="20"/>
          <w:szCs w:val="20"/>
        </w:rPr>
      </w:pPr>
      <w:r w:rsidRPr="00322DF6">
        <w:rPr>
          <w:sz w:val="20"/>
          <w:szCs w:val="20"/>
        </w:rPr>
        <w:t>Conclusions and round table</w:t>
      </w:r>
    </w:p>
    <w:p w14:paraId="04A5B311" w14:textId="77777777" w:rsidR="00FA61AD" w:rsidRDefault="00FA61AD" w:rsidP="009734A3">
      <w:pPr>
        <w:tabs>
          <w:tab w:val="right" w:pos="6120"/>
        </w:tabs>
        <w:jc w:val="center"/>
        <w:rPr>
          <w:rFonts w:ascii="Century Gothic" w:hAnsi="Century Gothic"/>
          <w:sz w:val="20"/>
          <w:szCs w:val="20"/>
        </w:rPr>
      </w:pPr>
    </w:p>
    <w:sectPr w:rsidR="00FA61AD" w:rsidSect="00FA61A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9" w:h="11907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1D8AC" w14:textId="77777777" w:rsidR="006A5E7C" w:rsidRDefault="006A5E7C" w:rsidP="002C37F6">
      <w:r>
        <w:separator/>
      </w:r>
    </w:p>
  </w:endnote>
  <w:endnote w:type="continuationSeparator" w:id="0">
    <w:p w14:paraId="22A81CF2" w14:textId="77777777" w:rsidR="006A5E7C" w:rsidRDefault="006A5E7C" w:rsidP="002C3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4185C" w14:textId="77777777" w:rsidR="00CB55DF" w:rsidRDefault="00CB55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2F97F" w14:textId="77777777" w:rsidR="00CB55DF" w:rsidRDefault="00CB55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D6084" w14:textId="77777777" w:rsidR="00CB55DF" w:rsidRDefault="00CB55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D25D3" w14:textId="77777777" w:rsidR="006A5E7C" w:rsidRDefault="006A5E7C" w:rsidP="002C37F6">
      <w:r>
        <w:separator/>
      </w:r>
    </w:p>
  </w:footnote>
  <w:footnote w:type="continuationSeparator" w:id="0">
    <w:p w14:paraId="2A23BF4E" w14:textId="77777777" w:rsidR="006A5E7C" w:rsidRDefault="006A5E7C" w:rsidP="002C3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40B6D" w14:textId="77777777" w:rsidR="00CB55DF" w:rsidRDefault="00CB55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00079" w14:textId="77777777" w:rsidR="00CB55DF" w:rsidRDefault="00CB55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44534" w14:textId="77777777" w:rsidR="00CB55DF" w:rsidRDefault="00CB55D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noPunctuationKerning/>
  <w:characterSpacingControl w:val="doNotCompress"/>
  <w:ignoreMixedContent/>
  <w:alwaysShowPlaceholderText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4A3"/>
    <w:rsid w:val="00010889"/>
    <w:rsid w:val="00017531"/>
    <w:rsid w:val="0005118C"/>
    <w:rsid w:val="00052966"/>
    <w:rsid w:val="000730BE"/>
    <w:rsid w:val="00181B7C"/>
    <w:rsid w:val="00184D99"/>
    <w:rsid w:val="00187D12"/>
    <w:rsid w:val="00190BA9"/>
    <w:rsid w:val="00235AA1"/>
    <w:rsid w:val="00270798"/>
    <w:rsid w:val="00272565"/>
    <w:rsid w:val="0027729A"/>
    <w:rsid w:val="002A62B3"/>
    <w:rsid w:val="002C37F6"/>
    <w:rsid w:val="00316D8F"/>
    <w:rsid w:val="00322DF6"/>
    <w:rsid w:val="003C1826"/>
    <w:rsid w:val="003E1FE2"/>
    <w:rsid w:val="003F5525"/>
    <w:rsid w:val="00623E7A"/>
    <w:rsid w:val="00653B82"/>
    <w:rsid w:val="0066431B"/>
    <w:rsid w:val="0067552B"/>
    <w:rsid w:val="006A5E7C"/>
    <w:rsid w:val="00737615"/>
    <w:rsid w:val="00744E99"/>
    <w:rsid w:val="00752743"/>
    <w:rsid w:val="007F151C"/>
    <w:rsid w:val="00823D2B"/>
    <w:rsid w:val="00827299"/>
    <w:rsid w:val="00884D73"/>
    <w:rsid w:val="00886306"/>
    <w:rsid w:val="008B2D22"/>
    <w:rsid w:val="008F04D9"/>
    <w:rsid w:val="00913A5D"/>
    <w:rsid w:val="00970FBC"/>
    <w:rsid w:val="009734A3"/>
    <w:rsid w:val="009C3212"/>
    <w:rsid w:val="009E4FE1"/>
    <w:rsid w:val="00A16D12"/>
    <w:rsid w:val="00A23C15"/>
    <w:rsid w:val="00A470DD"/>
    <w:rsid w:val="00A546DB"/>
    <w:rsid w:val="00AA76E0"/>
    <w:rsid w:val="00AD1964"/>
    <w:rsid w:val="00B348AB"/>
    <w:rsid w:val="00B432C9"/>
    <w:rsid w:val="00B4794F"/>
    <w:rsid w:val="00B711D6"/>
    <w:rsid w:val="00B911A4"/>
    <w:rsid w:val="00BC2B44"/>
    <w:rsid w:val="00C23F34"/>
    <w:rsid w:val="00C72226"/>
    <w:rsid w:val="00C92729"/>
    <w:rsid w:val="00CB55DF"/>
    <w:rsid w:val="00D2410F"/>
    <w:rsid w:val="00D26C3D"/>
    <w:rsid w:val="00D4546F"/>
    <w:rsid w:val="00DA3976"/>
    <w:rsid w:val="00DC18BA"/>
    <w:rsid w:val="00E92468"/>
    <w:rsid w:val="00ED628A"/>
    <w:rsid w:val="00F36607"/>
    <w:rsid w:val="00F761AB"/>
    <w:rsid w:val="00FA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D84F83"/>
  <w15:docId w15:val="{281B7232-255E-D74A-A23E-B8112AF6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eastAsia="MS Mincho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jilladetabla">
    <w:name w:val="Rejilla de tabla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9734A3"/>
    <w:pPr>
      <w:widowControl w:val="0"/>
      <w:suppressAutoHyphens/>
      <w:spacing w:after="120"/>
    </w:pPr>
    <w:rPr>
      <w:rFonts w:eastAsia="SimSun" w:cs="Mangal"/>
      <w:kern w:val="1"/>
      <w:lang w:val="es-ES"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9734A3"/>
    <w:rPr>
      <w:rFonts w:eastAsia="SimSun" w:cs="Mangal"/>
      <w:kern w:val="1"/>
      <w:sz w:val="24"/>
      <w:szCs w:val="24"/>
      <w:lang w:val="es-ES" w:eastAsia="hi-IN" w:bidi="hi-IN"/>
    </w:rPr>
  </w:style>
  <w:style w:type="paragraph" w:styleId="Encabezado">
    <w:name w:val="header"/>
    <w:basedOn w:val="Normal"/>
    <w:link w:val="EncabezadoCar"/>
    <w:unhideWhenUsed/>
    <w:rsid w:val="002C37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C37F6"/>
    <w:rPr>
      <w:rFonts w:eastAsia="MS Mincho"/>
      <w:sz w:val="24"/>
      <w:szCs w:val="24"/>
    </w:rPr>
  </w:style>
  <w:style w:type="paragraph" w:styleId="Piedepgina">
    <w:name w:val="footer"/>
    <w:basedOn w:val="Normal"/>
    <w:link w:val="PiedepginaCar"/>
    <w:unhideWhenUsed/>
    <w:rsid w:val="002C37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C37F6"/>
    <w:rPr>
      <w:rFonts w:eastAsia="MS Minch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7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2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7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7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lma\AppData\Roaming\Microsoft\Templates\Programa%20de%20ceremonia%20de%20matrimoni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15D3D-514A-4253-9F98-C3296F5AB6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7DAAE7-A01E-4ADA-A821-1198B010D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Programa de ceremonia de matrimonio</Template>
  <TotalTime>156</TotalTime>
  <Pages>2</Pages>
  <Words>347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Palma del Valle</dc:creator>
  <cp:keywords/>
  <dc:description/>
  <cp:lastModifiedBy>Francisco Javier Palma del Valle</cp:lastModifiedBy>
  <cp:revision>26</cp:revision>
  <cp:lastPrinted>2001-07-17T19:02:00Z</cp:lastPrinted>
  <dcterms:created xsi:type="dcterms:W3CDTF">2018-07-05T16:40:00Z</dcterms:created>
  <dcterms:modified xsi:type="dcterms:W3CDTF">2018-09-21T10:50:00Z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TC010427523082</vt:lpwstr>
  </property>
</Properties>
</file>